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0B1AD" w14:textId="4775E47B" w:rsidR="00FF4925" w:rsidRPr="001D1A63" w:rsidRDefault="00FF4925" w:rsidP="00C802F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</w:pPr>
      <w:r w:rsidRPr="001D1A6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>П О Т Р Е Б Н И  Д О К У М Е Н Т И  ЗА</w:t>
      </w:r>
    </w:p>
    <w:p w14:paraId="7D60B1AE" w14:textId="0FBD5BB9" w:rsidR="00FF4925" w:rsidRPr="001D1A63" w:rsidRDefault="00C802FA" w:rsidP="006D63D2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</w:rPr>
      </w:pPr>
      <w:r w:rsidRPr="001D1A6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>З</w:t>
      </w:r>
      <w:r w:rsidR="00FF4925" w:rsidRPr="001D1A6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>А</w:t>
      </w:r>
      <w:r w:rsidRPr="001D1A6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>ПИШУВА</w:t>
      </w:r>
      <w:r w:rsidR="00FF4925" w:rsidRPr="001D1A6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>ЊЕ</w:t>
      </w:r>
      <w:r w:rsidRPr="001D1A6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 xml:space="preserve"> Н</w:t>
      </w:r>
      <w:r w:rsidR="00303632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 xml:space="preserve">А ПРИМЕНИТЕ КАНДИДАТИ ВО </w:t>
      </w:r>
      <w:r w:rsidR="00C162A4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>ПРВИОТ</w:t>
      </w:r>
      <w:r w:rsidR="006D63D2" w:rsidRPr="001D1A6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 xml:space="preserve"> УПИСЕН РОК</w:t>
      </w:r>
      <w:r w:rsidR="00C162A4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/>
        </w:rPr>
        <w:t xml:space="preserve"> – ВТОР ЦИКЛУС СТУДИИ</w:t>
      </w:r>
    </w:p>
    <w:p w14:paraId="7D60B1B0" w14:textId="430F440D" w:rsidR="00FF4925" w:rsidRPr="001D1A63" w:rsidRDefault="00FF4925" w:rsidP="001D1A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D1A63">
        <w:rPr>
          <w:rFonts w:ascii="Times New Roman" w:eastAsia="Times New Roman" w:hAnsi="Times New Roman"/>
          <w:sz w:val="24"/>
          <w:szCs w:val="24"/>
          <w:lang w:val="ru-RU"/>
        </w:rPr>
        <w:t> </w:t>
      </w:r>
      <w:r w:rsidRPr="001D1A63">
        <w:rPr>
          <w:rFonts w:ascii="Times New Roman" w:eastAsia="Times New Roman" w:hAnsi="Times New Roman"/>
          <w:sz w:val="24"/>
          <w:szCs w:val="24"/>
        </w:rPr>
        <w:t>Примените кандидати поднесуваат:</w:t>
      </w:r>
    </w:p>
    <w:p w14:paraId="7D60B1B1" w14:textId="052A5F01" w:rsidR="00FF4925" w:rsidRPr="009D4121" w:rsidRDefault="00157225" w:rsidP="00C162A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1. Индекс</w:t>
      </w:r>
    </w:p>
    <w:p w14:paraId="59940110" w14:textId="4A4711BF" w:rsidR="00DE4D40" w:rsidRDefault="00157225" w:rsidP="00C162A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2. Две фотографии</w:t>
      </w:r>
      <w:r w:rsidR="00FF4925" w:rsidRPr="009D4121">
        <w:rPr>
          <w:rFonts w:ascii="Times New Roman" w:eastAsia="Times New Roman" w:hAnsi="Times New Roman"/>
          <w:b/>
          <w:bCs/>
          <w:sz w:val="28"/>
          <w:szCs w:val="24"/>
        </w:rPr>
        <w:t> </w:t>
      </w:r>
      <w:r w:rsidR="00FF4925" w:rsidRPr="009D4121">
        <w:rPr>
          <w:rFonts w:ascii="Times New Roman" w:eastAsia="Times New Roman" w:hAnsi="Times New Roman"/>
          <w:sz w:val="28"/>
          <w:szCs w:val="24"/>
        </w:rPr>
        <w:t>(</w:t>
      </w:r>
      <w:r w:rsidR="00C162A4">
        <w:rPr>
          <w:rFonts w:ascii="Times New Roman" w:eastAsia="Times New Roman" w:hAnsi="Times New Roman"/>
          <w:sz w:val="28"/>
          <w:szCs w:val="24"/>
        </w:rPr>
        <w:t>со димензии 3,5х4,5cm</w:t>
      </w:r>
      <w:r w:rsidR="00FF4925" w:rsidRPr="009D4121">
        <w:rPr>
          <w:rFonts w:ascii="Times New Roman" w:eastAsia="Times New Roman" w:hAnsi="Times New Roman"/>
          <w:sz w:val="28"/>
          <w:szCs w:val="24"/>
        </w:rPr>
        <w:t>)</w:t>
      </w:r>
    </w:p>
    <w:p w14:paraId="01ABF58C" w14:textId="31D5EA6B" w:rsidR="00157225" w:rsidRPr="00157225" w:rsidRDefault="00157225" w:rsidP="00C162A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157225">
        <w:rPr>
          <w:rFonts w:ascii="Times New Roman" w:eastAsia="Times New Roman" w:hAnsi="Times New Roman"/>
          <w:b/>
          <w:sz w:val="28"/>
          <w:szCs w:val="24"/>
        </w:rPr>
        <w:t>3</w:t>
      </w:r>
      <w:r>
        <w:rPr>
          <w:rFonts w:ascii="Times New Roman" w:eastAsia="Times New Roman" w:hAnsi="Times New Roman"/>
          <w:sz w:val="28"/>
          <w:szCs w:val="24"/>
        </w:rPr>
        <w:t xml:space="preserve">.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С</w:t>
      </w:r>
      <w:r w:rsidRPr="00862D53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татистички образец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ВОИ.80А </w:t>
      </w:r>
      <w:r w:rsidRPr="000A061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(се пополнува електронски – </w:t>
      </w:r>
      <w:hyperlink w:anchor="Прилог1" w:history="1">
        <w:r w:rsidRPr="00BF2F26">
          <w:rPr>
            <w:rStyle w:val="Hyperlink"/>
            <w:rFonts w:ascii="Times New Roman" w:eastAsia="Times New Roman" w:hAnsi="Times New Roman"/>
            <w:b/>
            <w:sz w:val="28"/>
            <w:szCs w:val="28"/>
          </w:rPr>
          <w:t>Прил</w:t>
        </w:r>
        <w:r w:rsidRPr="00BF2F26">
          <w:rPr>
            <w:rStyle w:val="Hyperlink"/>
            <w:rFonts w:ascii="Times New Roman" w:eastAsia="Times New Roman" w:hAnsi="Times New Roman"/>
            <w:b/>
            <w:sz w:val="28"/>
            <w:szCs w:val="28"/>
          </w:rPr>
          <w:t>о</w:t>
        </w:r>
        <w:r w:rsidRPr="00BF2F26">
          <w:rPr>
            <w:rStyle w:val="Hyperlink"/>
            <w:rFonts w:ascii="Times New Roman" w:eastAsia="Times New Roman" w:hAnsi="Times New Roman"/>
            <w:b/>
            <w:sz w:val="28"/>
            <w:szCs w:val="28"/>
          </w:rPr>
          <w:t>г</w:t>
        </w:r>
        <w:r w:rsidRPr="00BF2F26">
          <w:rPr>
            <w:rStyle w:val="Hyperlink"/>
            <w:rFonts w:ascii="Times New Roman" w:eastAsia="Times New Roman" w:hAnsi="Times New Roman"/>
            <w:bCs/>
            <w:sz w:val="28"/>
            <w:szCs w:val="28"/>
          </w:rPr>
          <w:t>1</w:t>
        </w:r>
      </w:hyperlink>
      <w:r w:rsidRPr="000A061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)</w:t>
      </w:r>
    </w:p>
    <w:p w14:paraId="2D6746EC" w14:textId="1BC57531" w:rsidR="00C162A4" w:rsidRPr="00731545" w:rsidRDefault="00157225" w:rsidP="00C162A4">
      <w:pPr>
        <w:shd w:val="clear" w:color="auto" w:fill="FFFFFF" w:themeFill="background1"/>
        <w:spacing w:after="100" w:afterAutospacing="1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C162A4" w:rsidRPr="033828B0">
        <w:rPr>
          <w:rFonts w:ascii="Times New Roman" w:hAnsi="Times New Roman"/>
          <w:b/>
          <w:bCs/>
          <w:sz w:val="28"/>
          <w:szCs w:val="28"/>
        </w:rPr>
        <w:t>. ПОТВРДА</w:t>
      </w:r>
      <w:r w:rsidR="00C162A4" w:rsidRPr="033828B0">
        <w:rPr>
          <w:rFonts w:ascii="Times New Roman" w:hAnsi="Times New Roman"/>
          <w:sz w:val="28"/>
          <w:szCs w:val="28"/>
        </w:rPr>
        <w:t xml:space="preserve"> за уплатени</w:t>
      </w:r>
      <w:r w:rsidR="00C162A4" w:rsidRPr="033828B0">
        <w:rPr>
          <w:rFonts w:ascii="Times New Roman" w:eastAsia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C162A4" w:rsidRPr="033828B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/>
        </w:rPr>
        <w:t>500,00 Евра</w:t>
      </w:r>
      <w:r w:rsidR="00C162A4" w:rsidRPr="033828B0">
        <w:rPr>
          <w:rFonts w:ascii="Times New Roman" w:eastAsia="Times New Roman" w:hAnsi="Times New Roman"/>
          <w:color w:val="000000" w:themeColor="text1"/>
          <w:sz w:val="28"/>
          <w:szCs w:val="28"/>
          <w:lang w:val="ru-RU"/>
        </w:rPr>
        <w:t xml:space="preserve"> (во денарска противвредност </w:t>
      </w:r>
      <w:r w:rsidR="00C162A4" w:rsidRPr="033828B0">
        <w:rPr>
          <w:rFonts w:ascii="Times New Roman" w:hAnsi="Times New Roman"/>
          <w:sz w:val="28"/>
          <w:szCs w:val="28"/>
        </w:rPr>
        <w:t>според средниот курс на НБРСМ на денот на плаќањето</w:t>
      </w:r>
      <w:r w:rsidR="00C162A4" w:rsidRPr="033828B0">
        <w:rPr>
          <w:rFonts w:ascii="Times New Roman" w:eastAsia="Times New Roman" w:hAnsi="Times New Roman"/>
          <w:color w:val="000000" w:themeColor="text1"/>
          <w:sz w:val="28"/>
          <w:szCs w:val="28"/>
          <w:lang w:val="ru-RU"/>
        </w:rPr>
        <w:t>);</w:t>
      </w:r>
    </w:p>
    <w:p w14:paraId="6E188919" w14:textId="3E3FF313" w:rsidR="00C162A4" w:rsidRPr="00731545" w:rsidRDefault="00C162A4" w:rsidP="00C162A4">
      <w:pPr>
        <w:pStyle w:val="ListParagraph"/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ЦЕЛ НА ДОЗНАКА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: 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ЗА ЗАПИШУВАЊЕ ЗИМСКИ СЕМЕСТАР 202</w:t>
      </w:r>
      <w:r w:rsidR="00157225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/2</w:t>
      </w:r>
      <w:r w:rsidR="00157225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 ВТОР ЦИКЛУС СТУДИИ</w:t>
      </w:r>
    </w:p>
    <w:p w14:paraId="3E507B38" w14:textId="77777777" w:rsidR="00C162A4" w:rsidRPr="00731545" w:rsidRDefault="00C162A4" w:rsidP="00C162A4">
      <w:pPr>
        <w:pStyle w:val="ListParagraph"/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/>
          <w:b/>
          <w:bCs/>
          <w:sz w:val="28"/>
          <w:szCs w:val="28"/>
          <w:lang w:val="pl-PL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НАЗИВ НА ПРИМАЧ: БУЏЕТ НА РСМ -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>ФАКУЛТЕТ ЗА ЗЕМЈОДЕЛСКИ НАУКИ И ХРАНА-СКОПЈЕ</w:t>
      </w:r>
    </w:p>
    <w:p w14:paraId="3093E5FE" w14:textId="77777777" w:rsidR="00C162A4" w:rsidRPr="00731545" w:rsidRDefault="00C162A4" w:rsidP="00C162A4">
      <w:pPr>
        <w:pStyle w:val="ListParagraph"/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БАНКА НА ПРИМАЧ: НБРСМ</w:t>
      </w:r>
    </w:p>
    <w:p w14:paraId="34EB022A" w14:textId="77777777" w:rsidR="00C162A4" w:rsidRPr="00731545" w:rsidRDefault="00C162A4" w:rsidP="00C162A4">
      <w:pPr>
        <w:pStyle w:val="ListParagraph"/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ТРАНСАКЦИСКА СМЕТКА: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>100000000063095</w:t>
      </w:r>
    </w:p>
    <w:p w14:paraId="36BEC446" w14:textId="77777777" w:rsidR="00C162A4" w:rsidRPr="00731545" w:rsidRDefault="00C162A4" w:rsidP="00C162A4">
      <w:pPr>
        <w:pStyle w:val="ListParagraph"/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/>
          <w:b/>
          <w:bCs/>
          <w:sz w:val="28"/>
          <w:szCs w:val="28"/>
          <w:lang w:val="pl-PL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СМЕТКА НА БУЏЕТСКИ КОРИСНИК: 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>1600104545 788 10</w:t>
      </w:r>
    </w:p>
    <w:p w14:paraId="4F7C820D" w14:textId="77777777" w:rsidR="00C162A4" w:rsidRPr="00731545" w:rsidRDefault="00C162A4" w:rsidP="00C162A4">
      <w:pPr>
        <w:pStyle w:val="ListParagraph"/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/>
          <w:b/>
          <w:bCs/>
          <w:sz w:val="28"/>
          <w:szCs w:val="28"/>
          <w:lang w:val="pl-PL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ПРИХОДНА ШИФРА: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 723012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 ПРОГРАМА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>41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 </w:t>
      </w:r>
    </w:p>
    <w:p w14:paraId="7715F67F" w14:textId="55101B7A" w:rsidR="00C162A4" w:rsidRPr="00731545" w:rsidRDefault="00C162A4" w:rsidP="00DE4D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33828B0">
        <w:rPr>
          <w:rFonts w:ascii="Times New Roman" w:hAnsi="Times New Roman"/>
          <w:b/>
          <w:bCs/>
          <w:sz w:val="28"/>
          <w:szCs w:val="28"/>
        </w:rPr>
        <w:t>. ПОТВРДА</w:t>
      </w:r>
      <w:r w:rsidRPr="033828B0">
        <w:rPr>
          <w:rFonts w:ascii="Times New Roman" w:hAnsi="Times New Roman"/>
          <w:sz w:val="28"/>
          <w:szCs w:val="28"/>
        </w:rPr>
        <w:t xml:space="preserve"> за уплатени </w:t>
      </w:r>
      <w:r w:rsidRPr="033828B0">
        <w:rPr>
          <w:rFonts w:ascii="Times New Roman" w:hAnsi="Times New Roman"/>
          <w:b/>
          <w:bCs/>
          <w:sz w:val="28"/>
          <w:szCs w:val="28"/>
        </w:rPr>
        <w:t>100,00 денари</w:t>
      </w:r>
      <w:r w:rsidRPr="033828B0">
        <w:rPr>
          <w:rFonts w:ascii="Times New Roman" w:hAnsi="Times New Roman"/>
          <w:sz w:val="28"/>
          <w:szCs w:val="28"/>
        </w:rPr>
        <w:t> </w:t>
      </w:r>
      <w:r w:rsidRPr="033828B0">
        <w:rPr>
          <w:rFonts w:ascii="Times New Roman" w:hAnsi="Times New Roman"/>
          <w:b/>
          <w:bCs/>
          <w:sz w:val="28"/>
          <w:szCs w:val="28"/>
        </w:rPr>
        <w:t>– за електронско запишување и заверување на семестар</w:t>
      </w:r>
      <w:r w:rsidRPr="033828B0">
        <w:rPr>
          <w:rFonts w:ascii="Times New Roman" w:hAnsi="Times New Roman"/>
          <w:sz w:val="28"/>
          <w:szCs w:val="28"/>
        </w:rPr>
        <w:t>, со назнака: за електронско запишување и заверување на семестар за ФЗНХ</w:t>
      </w:r>
    </w:p>
    <w:p w14:paraId="209E5329" w14:textId="77777777" w:rsidR="00C162A4" w:rsidRPr="00731545" w:rsidRDefault="00C162A4" w:rsidP="00C162A4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b/>
          <w:bCs/>
          <w:sz w:val="28"/>
          <w:szCs w:val="28"/>
          <w:lang w:val="pl-PL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ЦЕЛ НА ДОЗНАКА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: 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ЗА ЕЛЕКТРОНСКО ЗАПИШУВАЊЕ И ЗАВЕРУВАЊЕ НА СЕМЕСТАР ЗА ФЗНХ</w:t>
      </w:r>
      <w:r w:rsidRPr="00731545">
        <w:rPr>
          <w:rFonts w:ascii="Times New Roman" w:eastAsia="Times New Roman" w:hAnsi="Times New Roman"/>
          <w:sz w:val="28"/>
          <w:szCs w:val="28"/>
        </w:rPr>
        <w:t> </w:t>
      </w:r>
    </w:p>
    <w:p w14:paraId="74E90A75" w14:textId="77777777" w:rsidR="00C162A4" w:rsidRPr="00731545" w:rsidRDefault="00C162A4" w:rsidP="00C162A4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НАЗИВ НА ПРИМАЧ: БУЏЕТ НА РСМ - УНИВЕРЗИТЕТ „СВ.КИРИЛ И МЕТОДИЈ“ ВО СКОПЈЕ </w:t>
      </w:r>
    </w:p>
    <w:p w14:paraId="2B431E0C" w14:textId="77777777" w:rsidR="00C162A4" w:rsidRPr="00731545" w:rsidRDefault="00C162A4" w:rsidP="00C162A4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БАНКА НА ПРИМАЧ: НБРСМ</w:t>
      </w:r>
    </w:p>
    <w:p w14:paraId="48E4696E" w14:textId="77777777" w:rsidR="00C162A4" w:rsidRPr="00731545" w:rsidRDefault="00C162A4" w:rsidP="00C162A4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ТРАНСАКЦИСКА СМЕТКА: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>100000000063095</w:t>
      </w:r>
    </w:p>
    <w:p w14:paraId="7DAD8E34" w14:textId="77777777" w:rsidR="00C162A4" w:rsidRPr="00731545" w:rsidRDefault="00C162A4" w:rsidP="00C162A4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b/>
          <w:bCs/>
          <w:sz w:val="28"/>
          <w:szCs w:val="28"/>
          <w:lang w:val="pl-PL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СМЕТКА НА БУЏЕТСКИ КОРИСНИК:  1600103689 788 18</w:t>
      </w:r>
    </w:p>
    <w:p w14:paraId="06355AA7" w14:textId="77777777" w:rsidR="00C162A4" w:rsidRDefault="00C162A4" w:rsidP="00C162A4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b/>
          <w:bCs/>
          <w:sz w:val="28"/>
          <w:szCs w:val="28"/>
          <w:lang w:val="pl-PL"/>
        </w:rPr>
      </w:pP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>ПРИХОДНА ШИФРА: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 72301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9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 ПРОГРАМА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>41</w:t>
      </w:r>
      <w:r w:rsidRPr="00731545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731545">
        <w:rPr>
          <w:rFonts w:ascii="Times New Roman" w:eastAsia="Times New Roman" w:hAnsi="Times New Roman"/>
          <w:b/>
          <w:bCs/>
          <w:sz w:val="28"/>
          <w:szCs w:val="28"/>
          <w:lang w:val="pl-PL"/>
        </w:rPr>
        <w:t xml:space="preserve"> </w:t>
      </w:r>
    </w:p>
    <w:p w14:paraId="5914C722" w14:textId="77777777" w:rsidR="00D214AE" w:rsidRDefault="00DE4D40" w:rsidP="00DE4D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/>
        </w:rPr>
      </w:pPr>
      <w:r w:rsidRPr="00731545">
        <w:rPr>
          <w:rFonts w:ascii="Times New Roman" w:eastAsia="Times New Roman" w:hAnsi="Times New Roman"/>
          <w:color w:val="000000" w:themeColor="text1"/>
          <w:sz w:val="28"/>
          <w:szCs w:val="28"/>
          <w:lang w:val="ru-RU"/>
        </w:rPr>
        <w:t> </w:t>
      </w:r>
    </w:p>
    <w:p w14:paraId="6FD27076" w14:textId="0D2852C6" w:rsidR="00DE4D40" w:rsidRDefault="00DE4D40" w:rsidP="00DE4D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val="ru-RU"/>
        </w:rPr>
      </w:pPr>
      <w:r w:rsidRPr="00731545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val="ru-RU"/>
        </w:rPr>
        <w:t>Партиципацијата коja ја уплаќа</w:t>
      </w:r>
      <w:r w:rsidRPr="00731545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>ат</w:t>
      </w:r>
      <w:r w:rsidRPr="00731545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val="ru-RU"/>
        </w:rPr>
        <w:t> други лица или фирми, во Цел на дознаката потребно е да наведат за кое лице ја вршат уплатата.</w:t>
      </w:r>
    </w:p>
    <w:p w14:paraId="7D60B1C8" w14:textId="3B793957" w:rsidR="00FF4925" w:rsidRPr="009D4121" w:rsidRDefault="0038476D" w:rsidP="00FF49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</w:rPr>
      </w:pPr>
      <w:r w:rsidRPr="009D4121">
        <w:rPr>
          <w:rFonts w:ascii="Times New Roman" w:eastAsia="Times New Roman" w:hAnsi="Times New Roman"/>
          <w:b/>
          <w:bCs/>
          <w:sz w:val="28"/>
          <w:szCs w:val="24"/>
        </w:rPr>
        <w:t> Поднесувањ</w:t>
      </w:r>
      <w:r w:rsidR="00303632">
        <w:rPr>
          <w:rFonts w:ascii="Times New Roman" w:eastAsia="Times New Roman" w:hAnsi="Times New Roman"/>
          <w:b/>
          <w:bCs/>
          <w:sz w:val="28"/>
          <w:szCs w:val="24"/>
        </w:rPr>
        <w:t xml:space="preserve">ето на </w:t>
      </w:r>
      <w:r w:rsidR="00C447CF" w:rsidRPr="009D4121">
        <w:rPr>
          <w:rFonts w:ascii="Times New Roman" w:eastAsia="Times New Roman" w:hAnsi="Times New Roman"/>
          <w:b/>
          <w:bCs/>
          <w:sz w:val="28"/>
          <w:szCs w:val="24"/>
        </w:rPr>
        <w:t xml:space="preserve">документи ќе се врши на </w:t>
      </w:r>
      <w:r w:rsidR="00303632">
        <w:rPr>
          <w:rFonts w:ascii="Times New Roman" w:eastAsia="Times New Roman" w:hAnsi="Times New Roman"/>
          <w:b/>
          <w:bCs/>
          <w:sz w:val="36"/>
          <w:szCs w:val="24"/>
        </w:rPr>
        <w:t>2</w:t>
      </w:r>
      <w:r w:rsidR="00157225">
        <w:rPr>
          <w:rFonts w:ascii="Times New Roman" w:eastAsia="Times New Roman" w:hAnsi="Times New Roman"/>
          <w:b/>
          <w:bCs/>
          <w:sz w:val="36"/>
          <w:szCs w:val="24"/>
        </w:rPr>
        <w:t>1</w:t>
      </w:r>
      <w:r w:rsidR="00303632">
        <w:rPr>
          <w:rFonts w:ascii="Times New Roman" w:eastAsia="Times New Roman" w:hAnsi="Times New Roman"/>
          <w:b/>
          <w:bCs/>
          <w:sz w:val="36"/>
          <w:szCs w:val="24"/>
        </w:rPr>
        <w:t>.</w:t>
      </w:r>
      <w:r w:rsidR="00DE4D40">
        <w:rPr>
          <w:rFonts w:ascii="Times New Roman" w:eastAsia="Times New Roman" w:hAnsi="Times New Roman"/>
          <w:b/>
          <w:bCs/>
          <w:sz w:val="36"/>
          <w:szCs w:val="24"/>
        </w:rPr>
        <w:t>10</w:t>
      </w:r>
      <w:r w:rsidR="00303632">
        <w:rPr>
          <w:rFonts w:ascii="Times New Roman" w:eastAsia="Times New Roman" w:hAnsi="Times New Roman"/>
          <w:b/>
          <w:bCs/>
          <w:sz w:val="36"/>
          <w:szCs w:val="24"/>
        </w:rPr>
        <w:t>.202</w:t>
      </w:r>
      <w:r w:rsidR="00157225">
        <w:rPr>
          <w:rFonts w:ascii="Times New Roman" w:eastAsia="Times New Roman" w:hAnsi="Times New Roman"/>
          <w:b/>
          <w:bCs/>
          <w:sz w:val="36"/>
          <w:szCs w:val="24"/>
        </w:rPr>
        <w:t>6 година (среда</w:t>
      </w:r>
      <w:r w:rsidR="00303632">
        <w:rPr>
          <w:rFonts w:ascii="Times New Roman" w:eastAsia="Times New Roman" w:hAnsi="Times New Roman"/>
          <w:b/>
          <w:bCs/>
          <w:sz w:val="36"/>
          <w:szCs w:val="24"/>
        </w:rPr>
        <w:t>)</w:t>
      </w:r>
      <w:r w:rsidR="00157225">
        <w:rPr>
          <w:rFonts w:ascii="Times New Roman" w:eastAsia="Times New Roman" w:hAnsi="Times New Roman"/>
          <w:b/>
          <w:bCs/>
          <w:sz w:val="36"/>
          <w:szCs w:val="24"/>
        </w:rPr>
        <w:t xml:space="preserve"> и 22</w:t>
      </w:r>
      <w:r w:rsidR="00DE4D40">
        <w:rPr>
          <w:rFonts w:ascii="Times New Roman" w:eastAsia="Times New Roman" w:hAnsi="Times New Roman"/>
          <w:b/>
          <w:bCs/>
          <w:sz w:val="36"/>
          <w:szCs w:val="24"/>
        </w:rPr>
        <w:t>.10.202</w:t>
      </w:r>
      <w:r w:rsidR="00157225">
        <w:rPr>
          <w:rFonts w:ascii="Times New Roman" w:eastAsia="Times New Roman" w:hAnsi="Times New Roman"/>
          <w:b/>
          <w:bCs/>
          <w:sz w:val="36"/>
          <w:szCs w:val="24"/>
        </w:rPr>
        <w:t>6</w:t>
      </w:r>
      <w:r w:rsidR="00DE4D40">
        <w:rPr>
          <w:rFonts w:ascii="Times New Roman" w:eastAsia="Times New Roman" w:hAnsi="Times New Roman"/>
          <w:b/>
          <w:bCs/>
          <w:sz w:val="36"/>
          <w:szCs w:val="24"/>
        </w:rPr>
        <w:t xml:space="preserve"> година (</w:t>
      </w:r>
      <w:r w:rsidR="00157225">
        <w:rPr>
          <w:rFonts w:ascii="Times New Roman" w:eastAsia="Times New Roman" w:hAnsi="Times New Roman"/>
          <w:b/>
          <w:bCs/>
          <w:sz w:val="36"/>
          <w:szCs w:val="24"/>
        </w:rPr>
        <w:t>четврток</w:t>
      </w:r>
      <w:r w:rsidR="00DE4D40">
        <w:rPr>
          <w:rFonts w:ascii="Times New Roman" w:eastAsia="Times New Roman" w:hAnsi="Times New Roman"/>
          <w:b/>
          <w:bCs/>
          <w:sz w:val="36"/>
          <w:szCs w:val="24"/>
        </w:rPr>
        <w:t>)</w:t>
      </w:r>
      <w:r w:rsidR="008D26A6" w:rsidRPr="009D4121">
        <w:rPr>
          <w:rFonts w:ascii="Times New Roman" w:eastAsia="Times New Roman" w:hAnsi="Times New Roman"/>
          <w:b/>
          <w:bCs/>
          <w:sz w:val="36"/>
          <w:szCs w:val="24"/>
        </w:rPr>
        <w:t xml:space="preserve">, </w:t>
      </w:r>
      <w:r w:rsidR="008D26A6" w:rsidRPr="009D4121">
        <w:rPr>
          <w:rFonts w:ascii="Times New Roman" w:hAnsi="Times New Roman"/>
          <w:b/>
          <w:sz w:val="28"/>
        </w:rPr>
        <w:t>во Одделението за студентски прашања при Факултетот за земјодел</w:t>
      </w:r>
      <w:r w:rsidR="00157225">
        <w:rPr>
          <w:rFonts w:ascii="Times New Roman" w:hAnsi="Times New Roman"/>
          <w:b/>
          <w:sz w:val="28"/>
        </w:rPr>
        <w:t>ски науки и храна - Скопје, од 9</w:t>
      </w:r>
      <w:r w:rsidR="008D26A6" w:rsidRPr="009D4121">
        <w:rPr>
          <w:rFonts w:ascii="Times New Roman" w:hAnsi="Times New Roman"/>
          <w:b/>
          <w:sz w:val="28"/>
        </w:rPr>
        <w:t>:00 до 1</w:t>
      </w:r>
      <w:r w:rsidR="00157225">
        <w:rPr>
          <w:rFonts w:ascii="Times New Roman" w:hAnsi="Times New Roman"/>
          <w:b/>
          <w:sz w:val="28"/>
        </w:rPr>
        <w:t>4</w:t>
      </w:r>
      <w:r w:rsidR="008D26A6" w:rsidRPr="009D4121">
        <w:rPr>
          <w:rFonts w:ascii="Times New Roman" w:hAnsi="Times New Roman"/>
          <w:b/>
          <w:sz w:val="28"/>
        </w:rPr>
        <w:t>:00 часот.</w:t>
      </w:r>
    </w:p>
    <w:p w14:paraId="7D60B1C9" w14:textId="77777777" w:rsidR="00FF4925" w:rsidRPr="00DE4D40" w:rsidRDefault="00FF4925" w:rsidP="00FF49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E4D40">
        <w:rPr>
          <w:rFonts w:ascii="Times New Roman" w:eastAsia="Times New Roman" w:hAnsi="Times New Roman"/>
          <w:b/>
          <w:bCs/>
          <w:sz w:val="24"/>
          <w:szCs w:val="24"/>
        </w:rPr>
        <w:t>ПОТРЕБНИТЕ ДОКУМЕНТИ ЗА ЗАПИШУВАЊЕ СТУДЕНТИТЕ ЌЕ МОЖАТ ДА ГИ НАБАВАТ ВО ФОТОКОПИРНИЦАТА НА ФАКУЛТЕТОТ НА ДЕНОТ НА ЗАПИШУВАЊЕ.</w:t>
      </w:r>
    </w:p>
    <w:p w14:paraId="42D1966E" w14:textId="096B0F30" w:rsidR="00157225" w:rsidRPr="00367589" w:rsidRDefault="00157225" w:rsidP="0015722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Прилог1"/>
      <w:r w:rsidRPr="00367589">
        <w:rPr>
          <w:rFonts w:ascii="Times New Roman" w:hAnsi="Times New Roman"/>
          <w:b/>
          <w:sz w:val="24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- </w:t>
      </w:r>
      <w:bookmarkStart w:id="1" w:name="Прилог3"/>
      <w:r w:rsidRPr="00367589">
        <w:rPr>
          <w:rFonts w:ascii="Times New Roman" w:hAnsi="Times New Roman"/>
          <w:b/>
          <w:sz w:val="24"/>
          <w14:textOutline w14:w="9525" w14:cap="rnd" w14:cmpd="sng" w14:algn="ctr">
            <w14:noFill/>
            <w14:prstDash w14:val="solid"/>
            <w14:bevel/>
          </w14:textOutline>
        </w:rPr>
        <w:t xml:space="preserve">ПРИЛОГ </w:t>
      </w:r>
      <w:bookmarkEnd w:id="1"/>
      <w:r>
        <w:rPr>
          <w:rFonts w:ascii="Times New Roman" w:hAnsi="Times New Roman"/>
          <w:b/>
          <w:sz w:val="24"/>
          <w14:textOutline w14:w="9525" w14:cap="rnd" w14:cmpd="sng" w14:algn="ctr">
            <w14:noFill/>
            <w14:prstDash w14:val="solid"/>
            <w14:bevel/>
          </w14:textOutline>
        </w:rPr>
        <w:t>1</w:t>
      </w:r>
      <w:r w:rsidRPr="00367589">
        <w:rPr>
          <w:rFonts w:ascii="Times New Roman" w:hAnsi="Times New Roman"/>
          <w:b/>
          <w:sz w:val="24"/>
          <w14:textOutline w14:w="9525" w14:cap="rnd" w14:cmpd="sng" w14:algn="ctr">
            <w14:noFill/>
            <w14:prstDash w14:val="solid"/>
            <w14:bevel/>
          </w14:textOutline>
        </w:rPr>
        <w:t xml:space="preserve"> -</w:t>
      </w:r>
    </w:p>
    <w:bookmarkEnd w:id="0"/>
    <w:p w14:paraId="7D84CE2D" w14:textId="72C611A6" w:rsidR="00157225" w:rsidRPr="00367589" w:rsidRDefault="00157225" w:rsidP="00157225">
      <w:pPr>
        <w:spacing w:line="200" w:lineRule="exact"/>
        <w:jc w:val="center"/>
        <w:rPr>
          <w:rFonts w:ascii="Times New Roman" w:eastAsia="Times New Roman" w:hAnsi="Times New Roman"/>
          <w:sz w:val="16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Статистички образец ВОИ.80А</w:t>
      </w:r>
    </w:p>
    <w:p w14:paraId="1C7C9B55" w14:textId="77777777" w:rsidR="00157225" w:rsidRDefault="00157225" w:rsidP="00157225">
      <w:pPr>
        <w:spacing w:line="240" w:lineRule="auto"/>
        <w:rPr>
          <w:rFonts w:ascii="Arial Narrow" w:hAnsi="Arial Narrow"/>
        </w:rPr>
      </w:pPr>
    </w:p>
    <w:p w14:paraId="322E2D58" w14:textId="77777777" w:rsidR="00157225" w:rsidRDefault="00157225" w:rsidP="00157225">
      <w:pPr>
        <w:spacing w:line="240" w:lineRule="auto"/>
        <w:rPr>
          <w:rFonts w:ascii="Arial Narrow" w:hAnsi="Arial Narrow"/>
        </w:rPr>
      </w:pPr>
      <w:r w:rsidRPr="009D099E">
        <w:rPr>
          <w:rFonts w:ascii="Arial Narrow" w:hAnsi="Arial Narrow"/>
        </w:rPr>
        <w:t>До услугата</w:t>
      </w:r>
      <w:r>
        <w:rPr>
          <w:rFonts w:ascii="Arial Narrow" w:hAnsi="Arial Narrow"/>
        </w:rPr>
        <w:t xml:space="preserve"> ВОИ 80А</w:t>
      </w:r>
      <w:r w:rsidRPr="009D099E">
        <w:rPr>
          <w:rFonts w:ascii="Arial Narrow" w:hAnsi="Arial Narrow"/>
        </w:rPr>
        <w:t xml:space="preserve"> може да се пристапи директно на линкот</w:t>
      </w:r>
      <w:r>
        <w:rPr>
          <w:rFonts w:ascii="Arial Narrow" w:hAnsi="Arial Narrow"/>
        </w:rPr>
        <w:t xml:space="preserve">  </w:t>
      </w:r>
    </w:p>
    <w:p w14:paraId="308E4F8D" w14:textId="77777777" w:rsidR="00157225" w:rsidRDefault="00D80E1F" w:rsidP="00157225">
      <w:pPr>
        <w:spacing w:line="240" w:lineRule="auto"/>
      </w:pPr>
      <w:hyperlink r:id="rId8" w:history="1">
        <w:r w:rsidR="00157225" w:rsidRPr="00220102">
          <w:rPr>
            <w:rStyle w:val="Hyperlink"/>
          </w:rPr>
          <w:t>https://uslugi.gov.mk/apply-for-service.nspx?</w:t>
        </w:r>
        <w:r w:rsidR="00157225" w:rsidRPr="00220102">
          <w:rPr>
            <w:rStyle w:val="Hyperlink"/>
          </w:rPr>
          <w:t>a</w:t>
        </w:r>
        <w:r w:rsidR="00157225" w:rsidRPr="00220102">
          <w:rPr>
            <w:rStyle w:val="Hyperlink"/>
          </w:rPr>
          <w:t>psUniqueName=DZS-6236</w:t>
        </w:r>
      </w:hyperlink>
    </w:p>
    <w:p w14:paraId="2353A681" w14:textId="77777777" w:rsidR="00157225" w:rsidRDefault="00157225" w:rsidP="00157225">
      <w:pPr>
        <w:spacing w:line="240" w:lineRule="auto"/>
        <w:rPr>
          <w:rFonts w:ascii="Arial Narrow" w:hAnsi="Arial Narrow"/>
        </w:rPr>
      </w:pPr>
      <w:r w:rsidRPr="009D099E">
        <w:rPr>
          <w:rFonts w:ascii="Arial Narrow" w:hAnsi="Arial Narrow"/>
        </w:rPr>
        <w:t xml:space="preserve"> или со скенирање на QR-кодот:</w:t>
      </w:r>
    </w:p>
    <w:p w14:paraId="5B275D88" w14:textId="77777777" w:rsidR="00157225" w:rsidRPr="00985CFF" w:rsidRDefault="00157225" w:rsidP="00157225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Pr="00985CFF">
        <w:rPr>
          <w:rFonts w:ascii="Arial Narrow" w:hAnsi="Arial Narrow"/>
          <w:noProof/>
          <w:lang w:val="en-US"/>
        </w:rPr>
        <w:drawing>
          <wp:inline distT="0" distB="0" distL="0" distR="0" wp14:anchorId="6AC647AF" wp14:editId="5EAC8BD0">
            <wp:extent cx="1463040" cy="1463040"/>
            <wp:effectExtent l="0" t="0" r="3810" b="3810"/>
            <wp:docPr id="102356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251" cy="146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103C0CDE" w14:textId="77777777" w:rsidR="00157225" w:rsidRDefault="00157225" w:rsidP="00157225">
      <w:pPr>
        <w:spacing w:line="240" w:lineRule="auto"/>
        <w:rPr>
          <w:rFonts w:ascii="Arial Narrow" w:hAnsi="Arial Narrow"/>
        </w:rPr>
      </w:pPr>
    </w:p>
    <w:p w14:paraId="3A3C2341" w14:textId="77777777" w:rsidR="00157225" w:rsidRPr="00FD1C26" w:rsidRDefault="00157225" w:rsidP="0015722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1C26">
        <w:rPr>
          <w:rFonts w:ascii="Times New Roman" w:hAnsi="Times New Roman"/>
          <w:sz w:val="24"/>
          <w:szCs w:val="24"/>
        </w:rPr>
        <w:t xml:space="preserve">Секој студент потребно е да има активен кориснички профил на </w:t>
      </w:r>
      <w:r w:rsidRPr="00FD1C26">
        <w:rPr>
          <w:rFonts w:ascii="Times New Roman" w:hAnsi="Times New Roman"/>
          <w:b/>
          <w:bCs/>
          <w:sz w:val="24"/>
          <w:szCs w:val="24"/>
        </w:rPr>
        <w:t>ниско ниво</w:t>
      </w:r>
      <w:r w:rsidRPr="00FD1C26">
        <w:rPr>
          <w:rFonts w:ascii="Times New Roman" w:hAnsi="Times New Roman"/>
          <w:sz w:val="24"/>
          <w:szCs w:val="24"/>
        </w:rPr>
        <w:t xml:space="preserve"> за да го пополни образецот и притоа од системот ќе добие два официјално потврдени документи со електронски печат на ДЗС:</w:t>
      </w:r>
    </w:p>
    <w:p w14:paraId="30214144" w14:textId="77777777" w:rsidR="00157225" w:rsidRPr="00FD1C26" w:rsidRDefault="00157225" w:rsidP="00157225">
      <w:pPr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FD1C26">
        <w:rPr>
          <w:rFonts w:ascii="Times New Roman" w:hAnsi="Times New Roman"/>
          <w:sz w:val="24"/>
          <w:szCs w:val="24"/>
        </w:rPr>
        <w:t>Генериран образец и</w:t>
      </w:r>
    </w:p>
    <w:p w14:paraId="06D1A094" w14:textId="77777777" w:rsidR="00157225" w:rsidRPr="00FD1C26" w:rsidRDefault="00157225" w:rsidP="00157225">
      <w:pPr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FD1C26">
        <w:rPr>
          <w:rFonts w:ascii="Times New Roman" w:hAnsi="Times New Roman"/>
          <w:sz w:val="24"/>
          <w:szCs w:val="24"/>
        </w:rPr>
        <w:t>Потврда за успешно доставен образец.</w:t>
      </w:r>
    </w:p>
    <w:p w14:paraId="3309FD32" w14:textId="77777777" w:rsidR="00157225" w:rsidRPr="00FD1C26" w:rsidRDefault="00157225" w:rsidP="0015722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3402E" w14:textId="77777777" w:rsidR="00157225" w:rsidRPr="00FD1C26" w:rsidRDefault="00157225" w:rsidP="00157225">
      <w:pPr>
        <w:spacing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r w:rsidRPr="00FD1C26">
        <w:rPr>
          <w:rFonts w:ascii="Times New Roman" w:hAnsi="Times New Roman"/>
          <w:b/>
          <w:sz w:val="24"/>
          <w:szCs w:val="24"/>
        </w:rPr>
        <w:t xml:space="preserve">Студентите се должни еден од овие документи да го достават во хартиена форма до Одделението за студентски прашања </w:t>
      </w:r>
      <w:r w:rsidRPr="00FD1C26">
        <w:rPr>
          <w:rFonts w:ascii="Times New Roman" w:hAnsi="Times New Roman"/>
          <w:b/>
          <w:bCs/>
          <w:sz w:val="24"/>
          <w:szCs w:val="24"/>
        </w:rPr>
        <w:t>во роковите утврдени за упис на зимски семестар</w:t>
      </w:r>
      <w:r w:rsidRPr="00FD1C26">
        <w:rPr>
          <w:rFonts w:ascii="Times New Roman" w:hAnsi="Times New Roman"/>
          <w:sz w:val="24"/>
          <w:szCs w:val="24"/>
        </w:rPr>
        <w:t xml:space="preserve"> </w:t>
      </w:r>
      <w:r w:rsidRPr="00FD1C26">
        <w:rPr>
          <w:rFonts w:ascii="Times New Roman" w:hAnsi="Times New Roman"/>
          <w:b/>
          <w:sz w:val="24"/>
          <w:szCs w:val="24"/>
        </w:rPr>
        <w:t xml:space="preserve">или да ги достават електронски на електронската адреса </w:t>
      </w:r>
      <w:hyperlink r:id="rId10" w:history="1">
        <w:r w:rsidRPr="00FD1C26">
          <w:rPr>
            <w:rStyle w:val="Hyperlink"/>
            <w:rFonts w:ascii="Times New Roman" w:hAnsi="Times New Roman"/>
            <w:b/>
            <w:sz w:val="24"/>
            <w:szCs w:val="24"/>
          </w:rPr>
          <w:t>studentskiprasanja@fznh.ukim.edu.mk</w:t>
        </w:r>
      </w:hyperlink>
      <w:r w:rsidRPr="00FD1C26">
        <w:rPr>
          <w:rStyle w:val="Hyperlink"/>
          <w:rFonts w:ascii="Times New Roman" w:hAnsi="Times New Roman"/>
          <w:b/>
          <w:sz w:val="24"/>
          <w:szCs w:val="24"/>
        </w:rPr>
        <w:t xml:space="preserve">. </w:t>
      </w:r>
    </w:p>
    <w:p w14:paraId="2C01F676" w14:textId="79C312B9" w:rsidR="00157225" w:rsidRPr="00FD1C26" w:rsidRDefault="00157225" w:rsidP="001572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D1C26">
        <w:rPr>
          <w:rFonts w:ascii="Times New Roman" w:hAnsi="Times New Roman"/>
          <w:sz w:val="24"/>
          <w:szCs w:val="24"/>
        </w:rPr>
        <w:t xml:space="preserve">Електронската порака треба да содржи во </w:t>
      </w:r>
      <w:r w:rsidRPr="00FD1C26">
        <w:rPr>
          <w:rFonts w:ascii="Times New Roman" w:hAnsi="Times New Roman"/>
          <w:b/>
          <w:sz w:val="24"/>
          <w:szCs w:val="24"/>
        </w:rPr>
        <w:t>Subject:</w:t>
      </w:r>
      <w:r w:rsidR="0031349F">
        <w:rPr>
          <w:rFonts w:ascii="Times New Roman" w:hAnsi="Times New Roman"/>
          <w:sz w:val="24"/>
          <w:szCs w:val="24"/>
        </w:rPr>
        <w:t xml:space="preserve"> </w:t>
      </w:r>
      <w:r w:rsidRPr="00FD1C26">
        <w:rPr>
          <w:rFonts w:ascii="Times New Roman" w:hAnsi="Times New Roman"/>
          <w:b/>
          <w:sz w:val="24"/>
          <w:szCs w:val="24"/>
        </w:rPr>
        <w:t>име и презиме</w:t>
      </w:r>
      <w:r w:rsidRPr="00FD1C26">
        <w:rPr>
          <w:rFonts w:ascii="Times New Roman" w:hAnsi="Times New Roman"/>
          <w:sz w:val="24"/>
          <w:szCs w:val="24"/>
        </w:rPr>
        <w:t xml:space="preserve"> </w:t>
      </w:r>
      <w:r w:rsidRPr="00FD1C26">
        <w:rPr>
          <w:rFonts w:ascii="Times New Roman" w:hAnsi="Times New Roman"/>
          <w:b/>
          <w:sz w:val="24"/>
          <w:szCs w:val="24"/>
        </w:rPr>
        <w:t>и студиска програма и задолжително, во прилог потврдата за успешно доставен образец.</w:t>
      </w:r>
    </w:p>
    <w:p w14:paraId="6258C6DC" w14:textId="77777777" w:rsidR="00157225" w:rsidRPr="00FD1C26" w:rsidRDefault="00157225" w:rsidP="001572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D1D665" w14:textId="77777777" w:rsidR="00157225" w:rsidRPr="00FD1C26" w:rsidRDefault="00157225" w:rsidP="00157225">
      <w:pPr>
        <w:spacing w:after="0" w:line="240" w:lineRule="auto"/>
        <w:jc w:val="both"/>
        <w:rPr>
          <w:sz w:val="24"/>
          <w:szCs w:val="24"/>
        </w:rPr>
      </w:pPr>
      <w:r w:rsidRPr="00FD1C26">
        <w:rPr>
          <w:rFonts w:ascii="Times New Roman" w:hAnsi="Times New Roman"/>
          <w:sz w:val="24"/>
          <w:szCs w:val="24"/>
        </w:rPr>
        <w:t xml:space="preserve">Доставувањето на образецот ВОИ.20, во хартиена или во електронска форма, е </w:t>
      </w:r>
      <w:r w:rsidRPr="00FD1C26">
        <w:rPr>
          <w:rFonts w:ascii="Times New Roman" w:hAnsi="Times New Roman"/>
          <w:b/>
          <w:sz w:val="24"/>
          <w:szCs w:val="24"/>
        </w:rPr>
        <w:t>ЗАДОЛЖИТЕЛНО</w:t>
      </w:r>
      <w:r w:rsidRPr="00FD1C26">
        <w:rPr>
          <w:rFonts w:ascii="Times New Roman" w:hAnsi="Times New Roman"/>
          <w:sz w:val="24"/>
          <w:szCs w:val="24"/>
        </w:rPr>
        <w:t xml:space="preserve"> при уписот на зимскиот семестар.</w:t>
      </w:r>
    </w:p>
    <w:p w14:paraId="471A8675" w14:textId="77777777" w:rsidR="00157225" w:rsidRPr="00FD1C26" w:rsidRDefault="00157225" w:rsidP="0015722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FA4FEF6" w14:textId="77777777" w:rsidR="00157225" w:rsidRPr="00105875" w:rsidRDefault="00157225" w:rsidP="00157225">
      <w:pPr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14:paraId="7D60B1CB" w14:textId="77777777" w:rsidR="00FF4925" w:rsidRPr="009D4121" w:rsidRDefault="00FF4925" w:rsidP="00FF49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14:paraId="7D60B1CC" w14:textId="77777777" w:rsidR="00FF4925" w:rsidRPr="001D1A63" w:rsidRDefault="00FF4925" w:rsidP="00FF492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9D4121">
        <w:rPr>
          <w:rFonts w:ascii="Times New Roman" w:eastAsia="Times New Roman" w:hAnsi="Times New Roman"/>
          <w:b/>
          <w:bCs/>
          <w:sz w:val="28"/>
          <w:szCs w:val="24"/>
          <w:lang w:val="ru-RU"/>
        </w:rPr>
        <w:t>ОД ДЕКАНАТОТ НА ФЗНХ ВО</w:t>
      </w:r>
      <w:r w:rsidRPr="009D4121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Pr="009D4121">
        <w:rPr>
          <w:rFonts w:ascii="Times New Roman" w:eastAsia="Times New Roman" w:hAnsi="Times New Roman"/>
          <w:b/>
          <w:bCs/>
          <w:sz w:val="28"/>
          <w:szCs w:val="24"/>
          <w:lang w:val="ru-RU"/>
        </w:rPr>
        <w:t>СОСТАВ НА УКИМ ВО СКОПЈЕ</w:t>
      </w:r>
    </w:p>
    <w:p w14:paraId="7D60B1CF" w14:textId="77777777" w:rsidR="00484AAC" w:rsidRDefault="00A40AF2" w:rsidP="003243C6">
      <w:pPr>
        <w:tabs>
          <w:tab w:val="left" w:pos="7200"/>
        </w:tabs>
        <w:rPr>
          <w:rFonts w:ascii="Georgia" w:hAnsi="Georgia"/>
        </w:rPr>
      </w:pPr>
      <w:r>
        <w:rPr>
          <w:rFonts w:ascii="Georgia" w:hAnsi="Georgia"/>
        </w:rPr>
        <w:tab/>
      </w:r>
    </w:p>
    <w:sectPr w:rsidR="00484AAC" w:rsidSect="00714971">
      <w:head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34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1E71D" w14:textId="77777777" w:rsidR="00D80E1F" w:rsidRDefault="00D80E1F" w:rsidP="00EC3976">
      <w:pPr>
        <w:spacing w:after="0" w:line="240" w:lineRule="auto"/>
      </w:pPr>
      <w:r>
        <w:separator/>
      </w:r>
    </w:p>
  </w:endnote>
  <w:endnote w:type="continuationSeparator" w:id="0">
    <w:p w14:paraId="528EBA63" w14:textId="77777777" w:rsidR="00D80E1F" w:rsidRDefault="00D80E1F" w:rsidP="00EC3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0B1DF" w14:textId="77777777" w:rsidR="00A40AF2" w:rsidRPr="00A40AF2" w:rsidRDefault="00FC52CE" w:rsidP="00A40AF2">
    <w:pPr>
      <w:pBdr>
        <w:top w:val="double" w:sz="4" w:space="1" w:color="auto"/>
      </w:pBdr>
      <w:spacing w:after="0" w:line="240" w:lineRule="auto"/>
      <w:rPr>
        <w:rFonts w:eastAsia="Times New Roman" w:cs="Arial"/>
        <w:sz w:val="24"/>
        <w:szCs w:val="24"/>
        <w:lang w:val="pl-PL" w:eastAsia="en-GB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D60B1F4" wp14:editId="7D60B1F5">
              <wp:simplePos x="0" y="0"/>
              <wp:positionH relativeFrom="column">
                <wp:posOffset>0</wp:posOffset>
              </wp:positionH>
              <wp:positionV relativeFrom="paragraph">
                <wp:posOffset>37465</wp:posOffset>
              </wp:positionV>
              <wp:extent cx="6463665" cy="19050"/>
              <wp:effectExtent l="0" t="0" r="3238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46366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7FC042" id="Straight Connector 2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0,2.95pt" to="50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" strokecolor="#94b64e [3046]">
              <o:lock v:ext="edit" shapetype="f"/>
            </v:line>
          </w:pict>
        </mc:Fallback>
      </mc:AlternateContent>
    </w:r>
  </w:p>
  <w:p w14:paraId="7D60B1E0" w14:textId="77777777" w:rsidR="00A40AF2" w:rsidRPr="00A40AF2" w:rsidRDefault="001E08D4" w:rsidP="001E08D4">
    <w:pPr>
      <w:tabs>
        <w:tab w:val="left" w:pos="1134"/>
        <w:tab w:val="left" w:pos="5028"/>
        <w:tab w:val="left" w:pos="6228"/>
      </w:tabs>
      <w:spacing w:after="0" w:line="240" w:lineRule="auto"/>
      <w:ind w:left="588"/>
      <w:rPr>
        <w:rFonts w:ascii="Georgia" w:eastAsia="Times New Roman" w:hAnsi="Georgia" w:cs="Arial"/>
        <w:sz w:val="18"/>
        <w:szCs w:val="18"/>
        <w:lang w:val="pl-PL" w:eastAsia="en-GB"/>
      </w:rPr>
    </w:pPr>
    <w:r>
      <w:rPr>
        <w:rFonts w:ascii="Georgia" w:eastAsia="Times New Roman" w:hAnsi="Georgia" w:cs="Arial"/>
        <w:sz w:val="18"/>
        <w:szCs w:val="18"/>
        <w:lang w:eastAsia="en-GB"/>
      </w:rPr>
      <w:tab/>
    </w:r>
    <w:r w:rsidR="00A40AF2" w:rsidRPr="00A40AF2">
      <w:rPr>
        <w:rFonts w:ascii="Georgia" w:eastAsia="Times New Roman" w:hAnsi="Georgia" w:cs="Arial"/>
        <w:sz w:val="18"/>
        <w:szCs w:val="18"/>
        <w:lang w:eastAsia="en-GB"/>
      </w:rPr>
      <w:t>ТЕЛ</w:t>
    </w:r>
    <w:r w:rsidR="00A40AF2" w:rsidRPr="00A40AF2">
      <w:rPr>
        <w:rFonts w:ascii="Georgia" w:eastAsia="Times New Roman" w:hAnsi="Georgia" w:cs="Arial"/>
        <w:sz w:val="18"/>
        <w:szCs w:val="18"/>
        <w:lang w:val="pl-PL" w:eastAsia="en-GB"/>
      </w:rPr>
      <w:t>:</w:t>
    </w:r>
    <w:r w:rsidR="00A40AF2" w:rsidRPr="00A40AF2">
      <w:rPr>
        <w:rFonts w:ascii="Georgia" w:eastAsia="Times New Roman" w:hAnsi="Georgia" w:cs="Arial"/>
        <w:sz w:val="18"/>
        <w:szCs w:val="18"/>
        <w:lang w:eastAsia="en-GB"/>
      </w:rPr>
      <w:t>+389 2 3255100</w:t>
    </w:r>
    <w:r w:rsidR="00A40AF2" w:rsidRPr="00A40AF2">
      <w:rPr>
        <w:rFonts w:ascii="Georgia" w:eastAsia="Times New Roman" w:hAnsi="Georgia" w:cs="Arial"/>
        <w:sz w:val="18"/>
        <w:szCs w:val="18"/>
        <w:lang w:eastAsia="en-GB"/>
      </w:rPr>
      <w:tab/>
    </w:r>
    <w:r>
      <w:rPr>
        <w:rFonts w:ascii="Georgia" w:eastAsia="Times New Roman" w:hAnsi="Georgia" w:cs="Arial"/>
        <w:sz w:val="18"/>
        <w:szCs w:val="18"/>
        <w:lang w:eastAsia="en-GB"/>
      </w:rPr>
      <w:tab/>
    </w:r>
    <w:r>
      <w:rPr>
        <w:rFonts w:ascii="Georgia" w:eastAsia="Times New Roman" w:hAnsi="Georgia" w:cs="Arial"/>
        <w:sz w:val="18"/>
        <w:szCs w:val="18"/>
        <w:lang w:eastAsia="en-GB"/>
      </w:rPr>
      <w:tab/>
    </w:r>
    <w:r w:rsidR="00A40AF2" w:rsidRPr="00A40AF2">
      <w:rPr>
        <w:rFonts w:ascii="Georgia" w:eastAsia="Times New Roman" w:hAnsi="Georgia" w:cs="Arial"/>
        <w:sz w:val="18"/>
        <w:szCs w:val="18"/>
        <w:lang w:val="pl-PL" w:eastAsia="en-GB"/>
      </w:rPr>
      <w:t>PHONE:</w:t>
    </w:r>
    <w:r w:rsidR="00A40AF2" w:rsidRPr="00A40AF2">
      <w:rPr>
        <w:rFonts w:ascii="Georgia" w:eastAsia="Times New Roman" w:hAnsi="Georgia" w:cs="Arial"/>
        <w:sz w:val="18"/>
        <w:szCs w:val="18"/>
        <w:lang w:eastAsia="en-GB"/>
      </w:rPr>
      <w:t>+389 2 3255100</w:t>
    </w:r>
  </w:p>
  <w:p w14:paraId="7D60B1E1" w14:textId="77777777" w:rsidR="00A40AF2" w:rsidRPr="00A40AF2" w:rsidRDefault="00A40AF2" w:rsidP="001E08D4">
    <w:pPr>
      <w:tabs>
        <w:tab w:val="left" w:pos="1134"/>
        <w:tab w:val="left" w:pos="5028"/>
        <w:tab w:val="left" w:pos="6228"/>
      </w:tabs>
      <w:spacing w:after="0" w:line="240" w:lineRule="auto"/>
      <w:ind w:left="588"/>
      <w:rPr>
        <w:rFonts w:ascii="Georgia" w:eastAsia="Times New Roman" w:hAnsi="Georgia" w:cs="Arial"/>
        <w:sz w:val="18"/>
        <w:szCs w:val="18"/>
        <w:lang w:eastAsia="en-GB"/>
      </w:rPr>
    </w:pPr>
    <w:r w:rsidRPr="001E08D4">
      <w:rPr>
        <w:rFonts w:ascii="Georgia" w:eastAsia="Times New Roman" w:hAnsi="Georgia" w:cs="Arial"/>
        <w:sz w:val="18"/>
        <w:szCs w:val="18"/>
        <w:lang w:eastAsia="en-GB"/>
      </w:rPr>
      <w:tab/>
    </w:r>
    <w:r w:rsidRPr="00A40AF2">
      <w:rPr>
        <w:rFonts w:ascii="Georgia" w:eastAsia="Times New Roman" w:hAnsi="Georgia" w:cs="Arial"/>
        <w:sz w:val="18"/>
        <w:szCs w:val="18"/>
        <w:lang w:eastAsia="en-GB"/>
      </w:rPr>
      <w:t>ДЕКАН</w:t>
    </w:r>
    <w:r w:rsidRPr="00A40AF2">
      <w:rPr>
        <w:rFonts w:ascii="Georgia" w:eastAsia="Times New Roman" w:hAnsi="Georgia" w:cs="Arial"/>
        <w:sz w:val="18"/>
        <w:szCs w:val="18"/>
        <w:lang w:val="pl-PL" w:eastAsia="en-GB"/>
      </w:rPr>
      <w:t>:</w:t>
    </w:r>
    <w:r w:rsidRPr="00A40AF2">
      <w:rPr>
        <w:rFonts w:ascii="Georgia" w:eastAsia="Times New Roman" w:hAnsi="Georgia" w:cs="Arial"/>
        <w:sz w:val="18"/>
        <w:szCs w:val="18"/>
        <w:lang w:eastAsia="en-GB"/>
      </w:rPr>
      <w:t>+389 2 3238218</w:t>
    </w:r>
    <w:r w:rsidRPr="00A40AF2">
      <w:rPr>
        <w:rFonts w:ascii="Georgia" w:eastAsia="Times New Roman" w:hAnsi="Georgia" w:cs="Arial"/>
        <w:sz w:val="18"/>
        <w:szCs w:val="18"/>
        <w:lang w:eastAsia="en-GB"/>
      </w:rPr>
      <w:tab/>
    </w:r>
    <w:r w:rsidR="001E08D4">
      <w:rPr>
        <w:rFonts w:ascii="Georgia" w:eastAsia="Times New Roman" w:hAnsi="Georgia" w:cs="Arial"/>
        <w:sz w:val="18"/>
        <w:szCs w:val="18"/>
        <w:lang w:eastAsia="en-GB"/>
      </w:rPr>
      <w:tab/>
    </w:r>
    <w:r w:rsidR="001E08D4">
      <w:rPr>
        <w:rFonts w:ascii="Georgia" w:eastAsia="Times New Roman" w:hAnsi="Georgia" w:cs="Arial"/>
        <w:sz w:val="18"/>
        <w:szCs w:val="18"/>
        <w:lang w:eastAsia="en-GB"/>
      </w:rPr>
      <w:tab/>
    </w:r>
    <w:r w:rsidRPr="00A40AF2">
      <w:rPr>
        <w:rFonts w:ascii="Georgia" w:eastAsia="Times New Roman" w:hAnsi="Georgia" w:cs="Arial"/>
        <w:sz w:val="18"/>
        <w:szCs w:val="18"/>
        <w:lang w:val="pl-PL" w:eastAsia="en-GB"/>
      </w:rPr>
      <w:t>DEAN:</w:t>
    </w:r>
    <w:r w:rsidRPr="00A40AF2">
      <w:rPr>
        <w:rFonts w:ascii="Georgia" w:eastAsia="Times New Roman" w:hAnsi="Georgia" w:cs="Arial"/>
        <w:sz w:val="18"/>
        <w:szCs w:val="18"/>
        <w:lang w:eastAsia="en-GB"/>
      </w:rPr>
      <w:t>+389 2 3238218</w:t>
    </w:r>
  </w:p>
  <w:p w14:paraId="7D60B1E2" w14:textId="77777777" w:rsidR="00A40AF2" w:rsidRPr="00A40AF2" w:rsidRDefault="00A40AF2" w:rsidP="001E08D4">
    <w:pPr>
      <w:tabs>
        <w:tab w:val="left" w:pos="1134"/>
        <w:tab w:val="left" w:pos="5028"/>
        <w:tab w:val="left" w:pos="6228"/>
      </w:tabs>
      <w:spacing w:after="0" w:line="240" w:lineRule="auto"/>
      <w:ind w:left="588"/>
      <w:rPr>
        <w:rFonts w:ascii="Georgia" w:eastAsia="Times New Roman" w:hAnsi="Georgia" w:cs="Arial"/>
        <w:sz w:val="18"/>
        <w:szCs w:val="18"/>
        <w:lang w:eastAsia="en-GB"/>
      </w:rPr>
    </w:pPr>
    <w:r w:rsidRPr="001E08D4">
      <w:rPr>
        <w:rFonts w:ascii="Georgia" w:eastAsia="Times New Roman" w:hAnsi="Georgia" w:cs="Arial"/>
        <w:sz w:val="18"/>
        <w:szCs w:val="18"/>
        <w:lang w:eastAsia="en-GB"/>
      </w:rPr>
      <w:tab/>
    </w:r>
    <w:r w:rsidRPr="00A40AF2">
      <w:rPr>
        <w:rFonts w:ascii="Georgia" w:eastAsia="Times New Roman" w:hAnsi="Georgia" w:cs="Arial"/>
        <w:sz w:val="18"/>
        <w:szCs w:val="18"/>
        <w:lang w:eastAsia="en-GB"/>
      </w:rPr>
      <w:t>ФАКС</w:t>
    </w:r>
    <w:r w:rsidRPr="00A40AF2">
      <w:rPr>
        <w:rFonts w:ascii="Georgia" w:eastAsia="Times New Roman" w:hAnsi="Georgia" w:cs="Arial"/>
        <w:sz w:val="18"/>
        <w:szCs w:val="18"/>
        <w:lang w:val="pl-PL" w:eastAsia="en-GB"/>
      </w:rPr>
      <w:t>:</w:t>
    </w:r>
    <w:r w:rsidRPr="00A40AF2">
      <w:rPr>
        <w:rFonts w:ascii="Georgia" w:eastAsia="Times New Roman" w:hAnsi="Georgia" w:cs="Arial"/>
        <w:sz w:val="18"/>
        <w:szCs w:val="18"/>
        <w:lang w:eastAsia="en-GB"/>
      </w:rPr>
      <w:t>+389 2 3134310</w:t>
    </w:r>
    <w:r w:rsidRPr="00A40AF2">
      <w:rPr>
        <w:rFonts w:ascii="Georgia" w:eastAsia="Times New Roman" w:hAnsi="Georgia" w:cs="Arial"/>
        <w:sz w:val="18"/>
        <w:szCs w:val="18"/>
        <w:lang w:eastAsia="en-GB"/>
      </w:rPr>
      <w:tab/>
    </w:r>
    <w:r w:rsidR="001E08D4">
      <w:rPr>
        <w:rFonts w:ascii="Georgia" w:eastAsia="Times New Roman" w:hAnsi="Georgia" w:cs="Arial"/>
        <w:sz w:val="18"/>
        <w:szCs w:val="18"/>
        <w:lang w:eastAsia="en-GB"/>
      </w:rPr>
      <w:tab/>
    </w:r>
    <w:r w:rsidR="001E08D4">
      <w:rPr>
        <w:rFonts w:ascii="Georgia" w:eastAsia="Times New Roman" w:hAnsi="Georgia" w:cs="Arial"/>
        <w:sz w:val="18"/>
        <w:szCs w:val="18"/>
        <w:lang w:eastAsia="en-GB"/>
      </w:rPr>
      <w:tab/>
    </w:r>
    <w:r w:rsidRPr="001E08D4">
      <w:rPr>
        <w:rFonts w:ascii="Georgia" w:eastAsia="Times New Roman" w:hAnsi="Georgia" w:cs="Arial"/>
        <w:sz w:val="18"/>
        <w:szCs w:val="18"/>
        <w:lang w:val="pl-PL" w:eastAsia="en-GB"/>
      </w:rPr>
      <w:t xml:space="preserve">FAX:           </w:t>
    </w:r>
    <w:r w:rsidRPr="00A40AF2">
      <w:rPr>
        <w:rFonts w:ascii="Georgia" w:eastAsia="Times New Roman" w:hAnsi="Georgia" w:cs="Arial"/>
        <w:sz w:val="18"/>
        <w:szCs w:val="18"/>
        <w:lang w:eastAsia="en-GB"/>
      </w:rPr>
      <w:t>+389 2 3134310</w:t>
    </w:r>
  </w:p>
  <w:p w14:paraId="7D60B1E3" w14:textId="77777777" w:rsidR="00A40AF2" w:rsidRPr="00A40AF2" w:rsidRDefault="00A40AF2" w:rsidP="00A40AF2">
    <w:pPr>
      <w:spacing w:after="0" w:line="240" w:lineRule="auto"/>
      <w:rPr>
        <w:rFonts w:ascii="Georgia" w:eastAsia="Times New Roman" w:hAnsi="Georgia" w:cs="Arial"/>
        <w:sz w:val="18"/>
        <w:szCs w:val="18"/>
        <w:lang w:val="pl-PL" w:eastAsia="en-GB"/>
      </w:rPr>
    </w:pPr>
  </w:p>
  <w:p w14:paraId="7D60B1E4" w14:textId="77777777" w:rsidR="00A40AF2" w:rsidRPr="00A40AF2" w:rsidRDefault="00A40AF2" w:rsidP="00A40AF2">
    <w:pPr>
      <w:spacing w:after="0" w:line="240" w:lineRule="auto"/>
      <w:ind w:firstLine="588"/>
      <w:rPr>
        <w:rFonts w:ascii="Georgia" w:eastAsia="Times New Roman" w:hAnsi="Georgia" w:cs="Arial"/>
        <w:sz w:val="18"/>
        <w:szCs w:val="18"/>
        <w:lang w:eastAsia="en-GB"/>
      </w:rPr>
    </w:pPr>
    <w:r w:rsidRPr="00A40AF2">
      <w:rPr>
        <w:rFonts w:ascii="Georgia" w:eastAsia="Times New Roman" w:hAnsi="Georgia" w:cs="Arial"/>
        <w:sz w:val="18"/>
        <w:szCs w:val="18"/>
        <w:lang w:eastAsia="en-GB"/>
      </w:rPr>
      <w:t xml:space="preserve">П.Фах 297 , 1000 Скопје, Република Македонија </w:t>
    </w:r>
    <w:r w:rsidRPr="00A40AF2">
      <w:rPr>
        <w:rFonts w:ascii="Georgia" w:eastAsia="Times New Roman" w:hAnsi="Georgia" w:cs="Arial"/>
        <w:sz w:val="18"/>
        <w:szCs w:val="18"/>
        <w:lang w:val="pl-PL" w:eastAsia="en-GB"/>
      </w:rPr>
      <w:tab/>
    </w:r>
    <w:r w:rsidRPr="001E08D4">
      <w:rPr>
        <w:rFonts w:ascii="Georgia" w:eastAsia="Times New Roman" w:hAnsi="Georgia" w:cs="Arial"/>
        <w:sz w:val="18"/>
        <w:szCs w:val="18"/>
        <w:lang w:val="pl-PL" w:eastAsia="en-GB"/>
      </w:rPr>
      <w:tab/>
    </w:r>
    <w:r w:rsidRPr="00A40AF2">
      <w:rPr>
        <w:rFonts w:ascii="Georgia" w:eastAsia="Times New Roman" w:hAnsi="Georgia" w:cs="Arial"/>
        <w:sz w:val="18"/>
        <w:szCs w:val="18"/>
        <w:lang w:eastAsia="en-GB"/>
      </w:rPr>
      <w:t>P.O.Box 297, 1000 Skopje, Republic of Macedonia</w:t>
    </w:r>
  </w:p>
  <w:p w14:paraId="7D60B1E5" w14:textId="77777777" w:rsidR="001E08D4" w:rsidRDefault="00A40AF2" w:rsidP="00A40AF2">
    <w:pPr>
      <w:tabs>
        <w:tab w:val="center" w:pos="4320"/>
        <w:tab w:val="right" w:pos="8640"/>
      </w:tabs>
      <w:spacing w:after="0" w:line="240" w:lineRule="auto"/>
      <w:rPr>
        <w:rFonts w:ascii="Georgia" w:eastAsia="Times New Roman" w:hAnsi="Georgia" w:cs="Arial"/>
        <w:sz w:val="18"/>
        <w:szCs w:val="18"/>
        <w:lang w:eastAsia="en-GB"/>
      </w:rPr>
    </w:pPr>
    <w:r w:rsidRPr="001E08D4">
      <w:rPr>
        <w:rFonts w:ascii="Georgia" w:eastAsia="Times New Roman" w:hAnsi="Georgia" w:cs="Arial"/>
        <w:sz w:val="18"/>
        <w:szCs w:val="18"/>
        <w:lang w:eastAsia="en-GB"/>
      </w:rPr>
      <w:tab/>
    </w:r>
  </w:p>
  <w:p w14:paraId="7D60B1E6" w14:textId="77777777" w:rsidR="00A40AF2" w:rsidRPr="00A40AF2" w:rsidRDefault="001E08D4" w:rsidP="00A40AF2">
    <w:pPr>
      <w:tabs>
        <w:tab w:val="center" w:pos="4320"/>
        <w:tab w:val="right" w:pos="8640"/>
      </w:tabs>
      <w:spacing w:after="0" w:line="240" w:lineRule="auto"/>
      <w:rPr>
        <w:rFonts w:ascii="Georgia" w:eastAsia="Times New Roman" w:hAnsi="Georgia" w:cs="Arial"/>
        <w:sz w:val="18"/>
        <w:szCs w:val="18"/>
        <w:lang w:eastAsia="en-GB"/>
      </w:rPr>
    </w:pPr>
    <w:r>
      <w:rPr>
        <w:rFonts w:ascii="Georgia" w:eastAsia="Times New Roman" w:hAnsi="Georgia" w:cs="Arial"/>
        <w:sz w:val="18"/>
        <w:szCs w:val="18"/>
        <w:lang w:eastAsia="en-GB"/>
      </w:rPr>
      <w:tab/>
    </w:r>
    <w:r w:rsidR="00A40AF2" w:rsidRPr="00A40AF2">
      <w:rPr>
        <w:rFonts w:ascii="Georgia" w:eastAsia="Times New Roman" w:hAnsi="Georgia" w:cs="Arial"/>
        <w:sz w:val="18"/>
        <w:szCs w:val="18"/>
        <w:lang w:eastAsia="en-GB"/>
      </w:rPr>
      <w:t xml:space="preserve"> http://www.fznh.ukim.edu.mk</w:t>
    </w:r>
  </w:p>
  <w:p w14:paraId="7D60B1E7" w14:textId="77777777" w:rsidR="00E06DB7" w:rsidRPr="001E08D4" w:rsidRDefault="00E06DB7">
    <w:pPr>
      <w:pStyle w:val="Footer"/>
      <w:rPr>
        <w:rFonts w:ascii="Georgia" w:hAnsi="Georg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A9564" w14:textId="77777777" w:rsidR="00D80E1F" w:rsidRDefault="00D80E1F" w:rsidP="00EC3976">
      <w:pPr>
        <w:spacing w:after="0" w:line="240" w:lineRule="auto"/>
      </w:pPr>
      <w:r>
        <w:separator/>
      </w:r>
    </w:p>
  </w:footnote>
  <w:footnote w:type="continuationSeparator" w:id="0">
    <w:p w14:paraId="2AA04F6D" w14:textId="77777777" w:rsidR="00D80E1F" w:rsidRDefault="00D80E1F" w:rsidP="00EC3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0B1D4" w14:textId="77777777" w:rsidR="00DC3A29" w:rsidRPr="00494BFA" w:rsidRDefault="001A0370" w:rsidP="00A863A4">
    <w:pPr>
      <w:tabs>
        <w:tab w:val="left" w:pos="2520"/>
      </w:tabs>
      <w:spacing w:after="0" w:line="240" w:lineRule="auto"/>
      <w:jc w:val="center"/>
      <w:rPr>
        <w:rFonts w:ascii="Times New Roman" w:eastAsia="Times New Roman" w:hAnsi="Times New Roman"/>
        <w:sz w:val="20"/>
        <w:szCs w:val="24"/>
      </w:rPr>
    </w:pPr>
    <w:r w:rsidRPr="00494BFA">
      <w:rPr>
        <w:rFonts w:ascii="Times New Roman" w:hAnsi="Times New Roman"/>
        <w:noProof/>
        <w:sz w:val="18"/>
        <w:lang w:val="en-US"/>
      </w:rPr>
      <w:drawing>
        <wp:anchor distT="0" distB="0" distL="114300" distR="114300" simplePos="0" relativeHeight="251659776" behindDoc="1" locked="0" layoutInCell="1" allowOverlap="1" wp14:anchorId="7D60B1E8" wp14:editId="7D60B1E9">
          <wp:simplePos x="0" y="0"/>
          <wp:positionH relativeFrom="margin">
            <wp:posOffset>5764530</wp:posOffset>
          </wp:positionH>
          <wp:positionV relativeFrom="margin">
            <wp:posOffset>-1021715</wp:posOffset>
          </wp:positionV>
          <wp:extent cx="590550" cy="705485"/>
          <wp:effectExtent l="0" t="0" r="0" b="0"/>
          <wp:wrapSquare wrapText="bothSides"/>
          <wp:docPr id="5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05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94BFA">
      <w:rPr>
        <w:rFonts w:ascii="Times New Roman" w:hAnsi="Times New Roman"/>
        <w:noProof/>
        <w:sz w:val="18"/>
        <w:lang w:val="en-US"/>
      </w:rPr>
      <w:drawing>
        <wp:anchor distT="0" distB="0" distL="114300" distR="114300" simplePos="0" relativeHeight="251657728" behindDoc="0" locked="0" layoutInCell="1" allowOverlap="1" wp14:anchorId="7D60B1EA" wp14:editId="7D60B1EB">
          <wp:simplePos x="0" y="0"/>
          <wp:positionH relativeFrom="column">
            <wp:posOffset>105410</wp:posOffset>
          </wp:positionH>
          <wp:positionV relativeFrom="paragraph">
            <wp:posOffset>-80010</wp:posOffset>
          </wp:positionV>
          <wp:extent cx="533400" cy="668020"/>
          <wp:effectExtent l="0" t="0" r="0" b="0"/>
          <wp:wrapSquare wrapText="bothSides"/>
          <wp:docPr id="6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668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3A29" w:rsidRPr="00494BFA">
      <w:rPr>
        <w:rFonts w:ascii="Times New Roman" w:eastAsia="Times New Roman" w:hAnsi="Times New Roman"/>
        <w:sz w:val="20"/>
        <w:szCs w:val="24"/>
        <w:lang w:val="nb-NO"/>
      </w:rPr>
      <w:t xml:space="preserve">РЕПУБЛИКА </w:t>
    </w:r>
    <w:r w:rsidR="00291433" w:rsidRPr="00494BFA">
      <w:rPr>
        <w:rFonts w:ascii="Times New Roman" w:eastAsia="Times New Roman" w:hAnsi="Times New Roman"/>
        <w:sz w:val="20"/>
        <w:szCs w:val="24"/>
      </w:rPr>
      <w:t xml:space="preserve">СЕВЕРНА </w:t>
    </w:r>
    <w:r w:rsidR="00DC3A29" w:rsidRPr="00494BFA">
      <w:rPr>
        <w:rFonts w:ascii="Times New Roman" w:eastAsia="Times New Roman" w:hAnsi="Times New Roman"/>
        <w:sz w:val="20"/>
        <w:szCs w:val="24"/>
        <w:lang w:val="nb-NO"/>
      </w:rPr>
      <w:t>МАКЕДОНИЈА</w:t>
    </w:r>
  </w:p>
  <w:p w14:paraId="7D60B1D5" w14:textId="77777777" w:rsidR="00DC3A29" w:rsidRPr="00494BFA" w:rsidRDefault="00DC3A29" w:rsidP="00A863A4">
    <w:pPr>
      <w:tabs>
        <w:tab w:val="left" w:pos="2520"/>
      </w:tabs>
      <w:spacing w:after="0" w:line="240" w:lineRule="auto"/>
      <w:jc w:val="center"/>
      <w:rPr>
        <w:rFonts w:ascii="Times New Roman" w:eastAsia="Times New Roman" w:hAnsi="Times New Roman"/>
        <w:sz w:val="20"/>
        <w:szCs w:val="24"/>
      </w:rPr>
    </w:pPr>
    <w:r w:rsidRPr="00494BFA">
      <w:rPr>
        <w:rFonts w:ascii="Times New Roman" w:eastAsia="Times New Roman" w:hAnsi="Times New Roman"/>
        <w:sz w:val="20"/>
        <w:szCs w:val="24"/>
        <w:lang w:val="nb-NO"/>
      </w:rPr>
      <w:t xml:space="preserve">УНИВЕРЗИТЕТ </w:t>
    </w:r>
    <w:r w:rsidRPr="00494BFA">
      <w:rPr>
        <w:rFonts w:ascii="Times New Roman" w:eastAsia="Times New Roman" w:hAnsi="Times New Roman"/>
        <w:sz w:val="20"/>
        <w:szCs w:val="24"/>
      </w:rPr>
      <w:t>„</w:t>
    </w:r>
    <w:r w:rsidRPr="00494BFA">
      <w:rPr>
        <w:rFonts w:ascii="Times New Roman" w:eastAsia="Times New Roman" w:hAnsi="Times New Roman"/>
        <w:sz w:val="20"/>
        <w:szCs w:val="24"/>
        <w:lang w:val="nb-NO"/>
      </w:rPr>
      <w:t>Св. КИРИЛ И МЕТОДИЈ</w:t>
    </w:r>
    <w:r w:rsidRPr="00494BFA">
      <w:rPr>
        <w:rFonts w:ascii="Times New Roman" w:eastAsia="Times New Roman" w:hAnsi="Times New Roman"/>
        <w:sz w:val="20"/>
        <w:szCs w:val="24"/>
      </w:rPr>
      <w:t>“ВО</w:t>
    </w:r>
    <w:r w:rsidRPr="00494BFA">
      <w:rPr>
        <w:rFonts w:ascii="Times New Roman" w:eastAsia="Times New Roman" w:hAnsi="Times New Roman"/>
        <w:sz w:val="20"/>
        <w:szCs w:val="24"/>
        <w:lang w:val="nb-NO"/>
      </w:rPr>
      <w:t xml:space="preserve"> СКОПЈЕ</w:t>
    </w:r>
  </w:p>
  <w:p w14:paraId="7D60B1D6" w14:textId="77777777" w:rsidR="00DC3A29" w:rsidRPr="00494BFA" w:rsidRDefault="00DC3A29" w:rsidP="00A863A4">
    <w:pPr>
      <w:pStyle w:val="Header"/>
      <w:tabs>
        <w:tab w:val="left" w:pos="2520"/>
      </w:tabs>
      <w:jc w:val="center"/>
      <w:rPr>
        <w:rFonts w:ascii="Times New Roman" w:eastAsia="Times New Roman" w:hAnsi="Times New Roman"/>
        <w:b/>
        <w:sz w:val="20"/>
        <w:szCs w:val="24"/>
      </w:rPr>
    </w:pPr>
    <w:r w:rsidRPr="00494BFA">
      <w:rPr>
        <w:rFonts w:ascii="Times New Roman" w:eastAsia="Times New Roman" w:hAnsi="Times New Roman"/>
        <w:b/>
        <w:sz w:val="20"/>
        <w:szCs w:val="24"/>
        <w:lang w:val="nb-NO"/>
      </w:rPr>
      <w:t>ФАКУЛТЕТ ЗА  ЗЕМЈОДЕЛСКИ НАУКИ И ХРАНА</w:t>
    </w:r>
    <w:r w:rsidRPr="00494BFA">
      <w:rPr>
        <w:rFonts w:ascii="Times New Roman" w:eastAsia="Times New Roman" w:hAnsi="Times New Roman"/>
        <w:b/>
        <w:sz w:val="20"/>
        <w:szCs w:val="24"/>
      </w:rPr>
      <w:t>-СКОПЈЕ</w:t>
    </w:r>
  </w:p>
  <w:p w14:paraId="7D60B1D7" w14:textId="77777777" w:rsidR="00DC3A29" w:rsidRPr="00494BFA" w:rsidRDefault="00DC3A29" w:rsidP="00DC3A29">
    <w:pPr>
      <w:pStyle w:val="Header"/>
      <w:tabs>
        <w:tab w:val="left" w:pos="2520"/>
      </w:tabs>
      <w:jc w:val="center"/>
      <w:rPr>
        <w:rFonts w:ascii="Times New Roman" w:eastAsia="Times New Roman" w:hAnsi="Times New Roman"/>
        <w:b/>
        <w:sz w:val="20"/>
        <w:szCs w:val="24"/>
      </w:rPr>
    </w:pPr>
  </w:p>
  <w:p w14:paraId="7D60B1D8" w14:textId="77777777" w:rsidR="00DC3A29" w:rsidRDefault="00FC52CE" w:rsidP="00DC3A29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D60B1EC" wp14:editId="7D60B1ED">
              <wp:simplePos x="0" y="0"/>
              <wp:positionH relativeFrom="column">
                <wp:posOffset>-21590</wp:posOffset>
              </wp:positionH>
              <wp:positionV relativeFrom="paragraph">
                <wp:posOffset>41910</wp:posOffset>
              </wp:positionV>
              <wp:extent cx="6463665" cy="19050"/>
              <wp:effectExtent l="38100" t="38100" r="70485" b="952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463665" cy="1905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AEBF80" id="Straight Connector 3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.7pt,3.3pt" to="507.2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" strokecolor="#9bbb59 [3206]" strokeweight="2pt">
              <v:shadow on="t" color="black" opacity="24903f" origin=",.5" offset="0,.55556mm"/>
              <o:lock v:ext="edit" shapetype="f"/>
            </v:line>
          </w:pict>
        </mc:Fallback>
      </mc:AlternateContent>
    </w:r>
  </w:p>
  <w:p w14:paraId="7D60B1D9" w14:textId="77777777" w:rsidR="0018111D" w:rsidRPr="00DC3A29" w:rsidRDefault="0018111D" w:rsidP="00DC3A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0B1DA" w14:textId="77777777" w:rsidR="003E31FD" w:rsidRPr="00E33072" w:rsidRDefault="00DD052A" w:rsidP="00A863A4">
    <w:pPr>
      <w:tabs>
        <w:tab w:val="left" w:pos="2520"/>
      </w:tabs>
      <w:spacing w:after="0" w:line="240" w:lineRule="auto"/>
      <w:jc w:val="center"/>
      <w:rPr>
        <w:rFonts w:ascii="Georgia" w:eastAsia="Times New Roman" w:hAnsi="Georgia"/>
        <w:sz w:val="24"/>
        <w:szCs w:val="24"/>
      </w:rPr>
    </w:pPr>
    <w:r w:rsidRPr="00E33072"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0" layoutInCell="1" allowOverlap="1" wp14:anchorId="7D60B1EE" wp14:editId="7D60B1EF">
          <wp:simplePos x="0" y="0"/>
          <wp:positionH relativeFrom="margin">
            <wp:posOffset>5838825</wp:posOffset>
          </wp:positionH>
          <wp:positionV relativeFrom="margin">
            <wp:posOffset>-1014095</wp:posOffset>
          </wp:positionV>
          <wp:extent cx="710565" cy="848995"/>
          <wp:effectExtent l="0" t="0" r="0" b="825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0565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33072">
      <w:rPr>
        <w:rFonts w:ascii="Georgia" w:hAnsi="Georgia"/>
        <w:noProof/>
        <w:lang w:val="en-US"/>
      </w:rPr>
      <w:drawing>
        <wp:anchor distT="0" distB="0" distL="114300" distR="114300" simplePos="0" relativeHeight="251656704" behindDoc="0" locked="0" layoutInCell="1" allowOverlap="1" wp14:anchorId="7D60B1F0" wp14:editId="7D60B1F1">
          <wp:simplePos x="0" y="0"/>
          <wp:positionH relativeFrom="column">
            <wp:posOffset>37465</wp:posOffset>
          </wp:positionH>
          <wp:positionV relativeFrom="paragraph">
            <wp:posOffset>-150495</wp:posOffset>
          </wp:positionV>
          <wp:extent cx="676275" cy="847725"/>
          <wp:effectExtent l="0" t="0" r="9525" b="9525"/>
          <wp:wrapSquare wrapText="bothSides"/>
          <wp:docPr id="8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E31FD" w:rsidRPr="00E33072">
      <w:rPr>
        <w:rFonts w:ascii="Georgia" w:eastAsia="Times New Roman" w:hAnsi="Georgia"/>
        <w:sz w:val="24"/>
        <w:szCs w:val="24"/>
        <w:lang w:val="nb-NO"/>
      </w:rPr>
      <w:t>РЕПУБЛИКА МАКЕДОНИЈА</w:t>
    </w:r>
  </w:p>
  <w:p w14:paraId="7D60B1DB" w14:textId="77777777" w:rsidR="003E31FD" w:rsidRPr="00E33072" w:rsidRDefault="003E31FD" w:rsidP="00A863A4">
    <w:pPr>
      <w:tabs>
        <w:tab w:val="left" w:pos="2520"/>
      </w:tabs>
      <w:spacing w:after="0" w:line="240" w:lineRule="auto"/>
      <w:jc w:val="center"/>
      <w:rPr>
        <w:rFonts w:ascii="Georgia" w:eastAsia="Times New Roman" w:hAnsi="Georgia"/>
        <w:sz w:val="24"/>
        <w:szCs w:val="24"/>
      </w:rPr>
    </w:pPr>
    <w:r w:rsidRPr="00E33072">
      <w:rPr>
        <w:rFonts w:ascii="Georgia" w:eastAsia="Times New Roman" w:hAnsi="Georgia"/>
        <w:sz w:val="24"/>
        <w:szCs w:val="24"/>
        <w:lang w:val="nb-NO"/>
      </w:rPr>
      <w:t xml:space="preserve">УНИВЕРЗИТЕТ </w:t>
    </w:r>
    <w:r w:rsidRPr="00E33072">
      <w:rPr>
        <w:rFonts w:ascii="Georgia" w:eastAsia="Times New Roman" w:hAnsi="Georgia"/>
        <w:sz w:val="24"/>
        <w:szCs w:val="24"/>
      </w:rPr>
      <w:t>„</w:t>
    </w:r>
    <w:r w:rsidRPr="00E33072">
      <w:rPr>
        <w:rFonts w:ascii="Georgia" w:eastAsia="Times New Roman" w:hAnsi="Georgia"/>
        <w:sz w:val="24"/>
        <w:szCs w:val="24"/>
        <w:lang w:val="nb-NO"/>
      </w:rPr>
      <w:t>Св. КИРИЛ И МЕТОДИЈ</w:t>
    </w:r>
    <w:r w:rsidRPr="00E33072">
      <w:rPr>
        <w:rFonts w:ascii="Georgia" w:eastAsia="Times New Roman" w:hAnsi="Georgia"/>
        <w:sz w:val="24"/>
        <w:szCs w:val="24"/>
      </w:rPr>
      <w:t>“ВО</w:t>
    </w:r>
    <w:r w:rsidRPr="00E33072">
      <w:rPr>
        <w:rFonts w:ascii="Georgia" w:eastAsia="Times New Roman" w:hAnsi="Georgia"/>
        <w:sz w:val="24"/>
        <w:szCs w:val="24"/>
        <w:lang w:val="nb-NO"/>
      </w:rPr>
      <w:t xml:space="preserve"> СКОПЈЕ</w:t>
    </w:r>
  </w:p>
  <w:p w14:paraId="7D60B1DC" w14:textId="77777777" w:rsidR="003E31FD" w:rsidRPr="00E33072" w:rsidRDefault="003E31FD" w:rsidP="00A863A4">
    <w:pPr>
      <w:pStyle w:val="Header"/>
      <w:tabs>
        <w:tab w:val="left" w:pos="2520"/>
      </w:tabs>
      <w:jc w:val="center"/>
      <w:rPr>
        <w:rFonts w:ascii="Georgia" w:eastAsia="Times New Roman" w:hAnsi="Georgia"/>
        <w:b/>
        <w:sz w:val="24"/>
        <w:szCs w:val="24"/>
      </w:rPr>
    </w:pPr>
    <w:r w:rsidRPr="00E33072">
      <w:rPr>
        <w:rFonts w:ascii="Georgia" w:eastAsia="Times New Roman" w:hAnsi="Georgia"/>
        <w:b/>
        <w:sz w:val="24"/>
        <w:szCs w:val="24"/>
        <w:lang w:val="nb-NO"/>
      </w:rPr>
      <w:t>ФАКУЛТЕТ ЗА  ЗЕМЈОДЕЛСКИ НАУКИ И ХРАНА</w:t>
    </w:r>
    <w:r w:rsidRPr="00E33072">
      <w:rPr>
        <w:rFonts w:ascii="Georgia" w:eastAsia="Times New Roman" w:hAnsi="Georgia"/>
        <w:b/>
        <w:sz w:val="24"/>
        <w:szCs w:val="24"/>
      </w:rPr>
      <w:t>-СКОПЈЕ</w:t>
    </w:r>
  </w:p>
  <w:p w14:paraId="7D60B1DD" w14:textId="77777777" w:rsidR="003E31FD" w:rsidRPr="004A42F1" w:rsidRDefault="003E31FD" w:rsidP="003E31FD">
    <w:pPr>
      <w:pStyle w:val="Header"/>
      <w:tabs>
        <w:tab w:val="left" w:pos="2520"/>
      </w:tabs>
      <w:jc w:val="center"/>
      <w:rPr>
        <w:rFonts w:ascii="Corbel" w:eastAsia="Times New Roman" w:hAnsi="Corbel" w:cs="Arial"/>
        <w:b/>
        <w:sz w:val="24"/>
        <w:szCs w:val="24"/>
      </w:rPr>
    </w:pPr>
  </w:p>
  <w:p w14:paraId="7D60B1DE" w14:textId="77777777" w:rsidR="003E31FD" w:rsidRDefault="00FC52CE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D60B1F2" wp14:editId="7D60B1F3">
              <wp:simplePos x="0" y="0"/>
              <wp:positionH relativeFrom="column">
                <wp:posOffset>85725</wp:posOffset>
              </wp:positionH>
              <wp:positionV relativeFrom="paragraph">
                <wp:posOffset>81280</wp:posOffset>
              </wp:positionV>
              <wp:extent cx="6463665" cy="19050"/>
              <wp:effectExtent l="38100" t="38100" r="70485" b="952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463665" cy="1905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58882" id="Straight Connector 1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.75pt,6.4pt" to="515.7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" strokecolor="#9bbb59 [3206]" strokeweight="2pt">
              <v:shadow on="t" color="black" opacity="24903f" origin=",.5" offset="0,.55556mm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C1D3B"/>
    <w:multiLevelType w:val="hybridMultilevel"/>
    <w:tmpl w:val="F2F2B26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75691"/>
    <w:multiLevelType w:val="hybridMultilevel"/>
    <w:tmpl w:val="9B78E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F4281"/>
    <w:multiLevelType w:val="hybridMultilevel"/>
    <w:tmpl w:val="7D440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90E9F"/>
    <w:multiLevelType w:val="multilevel"/>
    <w:tmpl w:val="3028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1C0302"/>
    <w:multiLevelType w:val="hybridMultilevel"/>
    <w:tmpl w:val="2E746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D1A97"/>
    <w:multiLevelType w:val="hybridMultilevel"/>
    <w:tmpl w:val="B7C0E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E27EC"/>
    <w:multiLevelType w:val="hybridMultilevel"/>
    <w:tmpl w:val="DC58C2D8"/>
    <w:lvl w:ilvl="0" w:tplc="3CEEC6D8">
      <w:start w:val="8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4ED03666"/>
    <w:multiLevelType w:val="hybridMultilevel"/>
    <w:tmpl w:val="D24E9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F2786"/>
    <w:multiLevelType w:val="hybridMultilevel"/>
    <w:tmpl w:val="CD46AE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A3ABF1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64DBC"/>
    <w:multiLevelType w:val="hybridMultilevel"/>
    <w:tmpl w:val="B76C4CD4"/>
    <w:lvl w:ilvl="0" w:tplc="23F60CF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F1D99"/>
    <w:multiLevelType w:val="hybridMultilevel"/>
    <w:tmpl w:val="6A3A9462"/>
    <w:lvl w:ilvl="0" w:tplc="E124CC1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35"/>
    <w:rsid w:val="00013696"/>
    <w:rsid w:val="000244A8"/>
    <w:rsid w:val="00026E3E"/>
    <w:rsid w:val="00041D63"/>
    <w:rsid w:val="000638CF"/>
    <w:rsid w:val="00072ED5"/>
    <w:rsid w:val="00093578"/>
    <w:rsid w:val="0009459E"/>
    <w:rsid w:val="000A7CBB"/>
    <w:rsid w:val="000A7F6B"/>
    <w:rsid w:val="000B250C"/>
    <w:rsid w:val="000B67DA"/>
    <w:rsid w:val="000B7FEB"/>
    <w:rsid w:val="000D0E03"/>
    <w:rsid w:val="000E5B46"/>
    <w:rsid w:val="00117960"/>
    <w:rsid w:val="0012310D"/>
    <w:rsid w:val="00125F02"/>
    <w:rsid w:val="0013055E"/>
    <w:rsid w:val="00134184"/>
    <w:rsid w:val="00154CF9"/>
    <w:rsid w:val="00157225"/>
    <w:rsid w:val="001757C9"/>
    <w:rsid w:val="0018111D"/>
    <w:rsid w:val="001953DA"/>
    <w:rsid w:val="00195460"/>
    <w:rsid w:val="001A0370"/>
    <w:rsid w:val="001B3B90"/>
    <w:rsid w:val="001B73DD"/>
    <w:rsid w:val="001C541E"/>
    <w:rsid w:val="001C59EB"/>
    <w:rsid w:val="001D1A63"/>
    <w:rsid w:val="001E08D4"/>
    <w:rsid w:val="001F61A4"/>
    <w:rsid w:val="00207852"/>
    <w:rsid w:val="002603D9"/>
    <w:rsid w:val="0026160B"/>
    <w:rsid w:val="00275664"/>
    <w:rsid w:val="00290865"/>
    <w:rsid w:val="00291433"/>
    <w:rsid w:val="0029744A"/>
    <w:rsid w:val="002B28C5"/>
    <w:rsid w:val="002D217F"/>
    <w:rsid w:val="002E3830"/>
    <w:rsid w:val="00303632"/>
    <w:rsid w:val="0031349F"/>
    <w:rsid w:val="003200FD"/>
    <w:rsid w:val="00323348"/>
    <w:rsid w:val="003243C6"/>
    <w:rsid w:val="00327276"/>
    <w:rsid w:val="00334DB6"/>
    <w:rsid w:val="0036025C"/>
    <w:rsid w:val="00362636"/>
    <w:rsid w:val="0038476D"/>
    <w:rsid w:val="0038681C"/>
    <w:rsid w:val="00397BD9"/>
    <w:rsid w:val="003C3879"/>
    <w:rsid w:val="003C5515"/>
    <w:rsid w:val="003D6843"/>
    <w:rsid w:val="003E3117"/>
    <w:rsid w:val="003E31FD"/>
    <w:rsid w:val="00407FF4"/>
    <w:rsid w:val="00411B11"/>
    <w:rsid w:val="00416256"/>
    <w:rsid w:val="0042421B"/>
    <w:rsid w:val="004326F0"/>
    <w:rsid w:val="0044513F"/>
    <w:rsid w:val="00460472"/>
    <w:rsid w:val="00464F3E"/>
    <w:rsid w:val="00470626"/>
    <w:rsid w:val="00484AAC"/>
    <w:rsid w:val="00494BFA"/>
    <w:rsid w:val="004A42F1"/>
    <w:rsid w:val="004A46B2"/>
    <w:rsid w:val="004C2F67"/>
    <w:rsid w:val="004C4041"/>
    <w:rsid w:val="004C717C"/>
    <w:rsid w:val="0050255A"/>
    <w:rsid w:val="00504E40"/>
    <w:rsid w:val="00515905"/>
    <w:rsid w:val="00517A52"/>
    <w:rsid w:val="00536136"/>
    <w:rsid w:val="00544144"/>
    <w:rsid w:val="00553328"/>
    <w:rsid w:val="005662A0"/>
    <w:rsid w:val="00577FA4"/>
    <w:rsid w:val="005836DB"/>
    <w:rsid w:val="00583FC4"/>
    <w:rsid w:val="005925FF"/>
    <w:rsid w:val="005B5C35"/>
    <w:rsid w:val="005F601B"/>
    <w:rsid w:val="005F6EF6"/>
    <w:rsid w:val="00612C2C"/>
    <w:rsid w:val="00617A49"/>
    <w:rsid w:val="00644CED"/>
    <w:rsid w:val="00660520"/>
    <w:rsid w:val="00665235"/>
    <w:rsid w:val="006758F0"/>
    <w:rsid w:val="00691704"/>
    <w:rsid w:val="0069440B"/>
    <w:rsid w:val="006C1CBA"/>
    <w:rsid w:val="006D63D2"/>
    <w:rsid w:val="006E7511"/>
    <w:rsid w:val="007051D3"/>
    <w:rsid w:val="00714971"/>
    <w:rsid w:val="0071607D"/>
    <w:rsid w:val="00730D19"/>
    <w:rsid w:val="00731774"/>
    <w:rsid w:val="00734D7C"/>
    <w:rsid w:val="0074474F"/>
    <w:rsid w:val="00752934"/>
    <w:rsid w:val="00762FC3"/>
    <w:rsid w:val="00765234"/>
    <w:rsid w:val="0078318E"/>
    <w:rsid w:val="00797873"/>
    <w:rsid w:val="007A33E2"/>
    <w:rsid w:val="007A7424"/>
    <w:rsid w:val="007E44C7"/>
    <w:rsid w:val="007E7A22"/>
    <w:rsid w:val="0081369B"/>
    <w:rsid w:val="0082558C"/>
    <w:rsid w:val="00850AD6"/>
    <w:rsid w:val="0087037B"/>
    <w:rsid w:val="00871D15"/>
    <w:rsid w:val="00873057"/>
    <w:rsid w:val="00882132"/>
    <w:rsid w:val="008B25BC"/>
    <w:rsid w:val="008B57F8"/>
    <w:rsid w:val="008C106C"/>
    <w:rsid w:val="008D26A6"/>
    <w:rsid w:val="008D40C6"/>
    <w:rsid w:val="008D7819"/>
    <w:rsid w:val="008F571E"/>
    <w:rsid w:val="009007E5"/>
    <w:rsid w:val="00915F71"/>
    <w:rsid w:val="009719E8"/>
    <w:rsid w:val="009824D4"/>
    <w:rsid w:val="00985644"/>
    <w:rsid w:val="00990CBF"/>
    <w:rsid w:val="00993ADC"/>
    <w:rsid w:val="009B6A90"/>
    <w:rsid w:val="009D3E2D"/>
    <w:rsid w:val="009D4121"/>
    <w:rsid w:val="00A008D6"/>
    <w:rsid w:val="00A103AF"/>
    <w:rsid w:val="00A253E0"/>
    <w:rsid w:val="00A27EA3"/>
    <w:rsid w:val="00A40AF2"/>
    <w:rsid w:val="00A72B14"/>
    <w:rsid w:val="00A863A4"/>
    <w:rsid w:val="00A91E3D"/>
    <w:rsid w:val="00A91EA5"/>
    <w:rsid w:val="00AB0280"/>
    <w:rsid w:val="00AB45FC"/>
    <w:rsid w:val="00AC17C6"/>
    <w:rsid w:val="00AD2F45"/>
    <w:rsid w:val="00B1209B"/>
    <w:rsid w:val="00B27EBB"/>
    <w:rsid w:val="00B32B6F"/>
    <w:rsid w:val="00B43D6B"/>
    <w:rsid w:val="00B44C9A"/>
    <w:rsid w:val="00B534DB"/>
    <w:rsid w:val="00B5528B"/>
    <w:rsid w:val="00B56A78"/>
    <w:rsid w:val="00B9692A"/>
    <w:rsid w:val="00BB4257"/>
    <w:rsid w:val="00BC29B4"/>
    <w:rsid w:val="00BF2F26"/>
    <w:rsid w:val="00BF4874"/>
    <w:rsid w:val="00C0267C"/>
    <w:rsid w:val="00C049DF"/>
    <w:rsid w:val="00C1014E"/>
    <w:rsid w:val="00C15B5B"/>
    <w:rsid w:val="00C162A4"/>
    <w:rsid w:val="00C2391B"/>
    <w:rsid w:val="00C447CF"/>
    <w:rsid w:val="00C526DF"/>
    <w:rsid w:val="00C53BAF"/>
    <w:rsid w:val="00C601B6"/>
    <w:rsid w:val="00C76D9E"/>
    <w:rsid w:val="00C802FA"/>
    <w:rsid w:val="00C909A6"/>
    <w:rsid w:val="00C95C02"/>
    <w:rsid w:val="00CB4F3E"/>
    <w:rsid w:val="00CC2D62"/>
    <w:rsid w:val="00CC414B"/>
    <w:rsid w:val="00CF1493"/>
    <w:rsid w:val="00D06A6D"/>
    <w:rsid w:val="00D142F5"/>
    <w:rsid w:val="00D163AA"/>
    <w:rsid w:val="00D163F2"/>
    <w:rsid w:val="00D167C0"/>
    <w:rsid w:val="00D214AE"/>
    <w:rsid w:val="00D24369"/>
    <w:rsid w:val="00D2613A"/>
    <w:rsid w:val="00D47F6E"/>
    <w:rsid w:val="00D65F05"/>
    <w:rsid w:val="00D765A6"/>
    <w:rsid w:val="00D80E1F"/>
    <w:rsid w:val="00D94D70"/>
    <w:rsid w:val="00DB1D04"/>
    <w:rsid w:val="00DB4BF8"/>
    <w:rsid w:val="00DC3A29"/>
    <w:rsid w:val="00DC6307"/>
    <w:rsid w:val="00DC6B7A"/>
    <w:rsid w:val="00DD052A"/>
    <w:rsid w:val="00DE4D40"/>
    <w:rsid w:val="00DF71EF"/>
    <w:rsid w:val="00DF794A"/>
    <w:rsid w:val="00E06DB7"/>
    <w:rsid w:val="00E33072"/>
    <w:rsid w:val="00E332D2"/>
    <w:rsid w:val="00E3707F"/>
    <w:rsid w:val="00E447E0"/>
    <w:rsid w:val="00E634EF"/>
    <w:rsid w:val="00E64158"/>
    <w:rsid w:val="00E74914"/>
    <w:rsid w:val="00E770A0"/>
    <w:rsid w:val="00E77416"/>
    <w:rsid w:val="00E86585"/>
    <w:rsid w:val="00EA0DF8"/>
    <w:rsid w:val="00EC3226"/>
    <w:rsid w:val="00EC3976"/>
    <w:rsid w:val="00EC3B97"/>
    <w:rsid w:val="00EC7F23"/>
    <w:rsid w:val="00EE1A25"/>
    <w:rsid w:val="00EE1B09"/>
    <w:rsid w:val="00EF6412"/>
    <w:rsid w:val="00F2473C"/>
    <w:rsid w:val="00F65510"/>
    <w:rsid w:val="00F71E15"/>
    <w:rsid w:val="00F93BED"/>
    <w:rsid w:val="00FA3FE6"/>
    <w:rsid w:val="00FB6CF9"/>
    <w:rsid w:val="00FC52CE"/>
    <w:rsid w:val="00FE28BD"/>
    <w:rsid w:val="00FF4925"/>
    <w:rsid w:val="00FF7D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0B1AC"/>
  <w15:docId w15:val="{2F8A2FE1-734D-4627-BEBE-E6203C1F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bel" w:eastAsia="Corbel" w:hAnsi="Corbe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AAC"/>
    <w:pPr>
      <w:spacing w:after="200" w:line="276" w:lineRule="auto"/>
    </w:pPr>
    <w:rPr>
      <w:rFonts w:ascii="Arial" w:hAnsi="Arial"/>
      <w:sz w:val="22"/>
      <w:szCs w:val="22"/>
      <w:lang w:val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42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17A49"/>
    <w:pPr>
      <w:keepNext/>
      <w:overflowPunct w:val="0"/>
      <w:autoSpaceDE w:val="0"/>
      <w:autoSpaceDN w:val="0"/>
      <w:adjustRightInd w:val="0"/>
      <w:spacing w:before="240" w:after="60" w:line="240" w:lineRule="auto"/>
      <w:jc w:val="both"/>
      <w:outlineLvl w:val="1"/>
    </w:pPr>
    <w:rPr>
      <w:rFonts w:eastAsia="Times New Roman" w:cs="Arial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7424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76"/>
  </w:style>
  <w:style w:type="paragraph" w:styleId="Footer">
    <w:name w:val="footer"/>
    <w:basedOn w:val="Normal"/>
    <w:link w:val="FooterChar"/>
    <w:uiPriority w:val="99"/>
    <w:unhideWhenUsed/>
    <w:qFormat/>
    <w:rsid w:val="00EC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76"/>
  </w:style>
  <w:style w:type="paragraph" w:styleId="NoSpacing">
    <w:name w:val="No Spacing"/>
    <w:uiPriority w:val="1"/>
    <w:qFormat/>
    <w:rsid w:val="00DF794A"/>
    <w:rPr>
      <w:color w:val="56534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B9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C3B97"/>
    <w:rPr>
      <w:rFonts w:ascii="Segoe UI" w:hAnsi="Segoe UI" w:cs="Segoe UI"/>
      <w:sz w:val="18"/>
      <w:szCs w:val="18"/>
      <w:lang w:val="mk-MK"/>
    </w:rPr>
  </w:style>
  <w:style w:type="character" w:styleId="Hyperlink">
    <w:name w:val="Hyperlink"/>
    <w:uiPriority w:val="99"/>
    <w:unhideWhenUsed/>
    <w:rsid w:val="00EC3B97"/>
    <w:rPr>
      <w:color w:val="F59E00"/>
      <w:u w:val="single"/>
    </w:rPr>
  </w:style>
  <w:style w:type="table" w:styleId="TableGrid">
    <w:name w:val="Table Grid"/>
    <w:basedOn w:val="TableNormal"/>
    <w:uiPriority w:val="39"/>
    <w:rsid w:val="00E74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617A4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ormalWeb">
    <w:name w:val="Normal (Web)"/>
    <w:basedOn w:val="Normal"/>
    <w:uiPriority w:val="99"/>
    <w:unhideWhenUsed/>
    <w:rsid w:val="00EC32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mk-MK"/>
    </w:rPr>
  </w:style>
  <w:style w:type="paragraph" w:styleId="ListParagraph">
    <w:name w:val="List Paragraph"/>
    <w:basedOn w:val="Normal"/>
    <w:uiPriority w:val="34"/>
    <w:qFormat/>
    <w:rsid w:val="00EC3226"/>
    <w:pPr>
      <w:ind w:left="720"/>
      <w:contextualSpacing/>
    </w:pPr>
    <w:rPr>
      <w:rFonts w:ascii="Calibri" w:eastAsia="Calibri" w:hAnsi="Calibri"/>
    </w:rPr>
  </w:style>
  <w:style w:type="character" w:customStyle="1" w:styleId="Heading1Char">
    <w:name w:val="Heading 1 Char"/>
    <w:link w:val="Heading1"/>
    <w:uiPriority w:val="9"/>
    <w:rsid w:val="007A742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4Char">
    <w:name w:val="Heading 4 Char"/>
    <w:link w:val="Heading4"/>
    <w:uiPriority w:val="9"/>
    <w:rsid w:val="007A742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5B5C3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5C35"/>
    <w:rPr>
      <w:rFonts w:ascii="Times New Roman" w:eastAsia="Times New Roman" w:hAnsi="Times New Roman"/>
      <w:sz w:val="24"/>
      <w:szCs w:val="24"/>
      <w:lang w:val="mk-MK"/>
    </w:rPr>
  </w:style>
  <w:style w:type="character" w:styleId="FollowedHyperlink">
    <w:name w:val="FollowedHyperlink"/>
    <w:basedOn w:val="DefaultParagraphFont"/>
    <w:uiPriority w:val="99"/>
    <w:semiHidden/>
    <w:unhideWhenUsed/>
    <w:rsid w:val="00BF2F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0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lugi.gov.mk/apply-for-service.nspx?apsUniqueName=DZS-6236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tudentskiprasanja@fznh.ukim.edu.m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bakeva\My%20Documents\Odluka%202017%20&#1073;&#1086;&#1112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656E-6A7C-4166-807B-0401A8A3C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Odluka 2017 боја</Template>
  <TotalTime>8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FZNH</Company>
  <LinksUpToDate>false</LinksUpToDate>
  <CharactersWithSpaces>2814</CharactersWithSpaces>
  <SharedDoc>false</SharedDoc>
  <HLinks>
    <vt:vector size="12" baseType="variant">
      <vt:variant>
        <vt:i4>5374075</vt:i4>
      </vt:variant>
      <vt:variant>
        <vt:i4>3</vt:i4>
      </vt:variant>
      <vt:variant>
        <vt:i4>0</vt:i4>
      </vt:variant>
      <vt:variant>
        <vt:i4>5</vt:i4>
      </vt:variant>
      <vt:variant>
        <vt:lpwstr>mailto:ddragi@fznh.ukim.edu.mk</vt:lpwstr>
      </vt:variant>
      <vt:variant>
        <vt:lpwstr/>
      </vt:variant>
      <vt:variant>
        <vt:i4>5832785</vt:i4>
      </vt:variant>
      <vt:variant>
        <vt:i4>0</vt:i4>
      </vt:variant>
      <vt:variant>
        <vt:i4>0</vt:i4>
      </vt:variant>
      <vt:variant>
        <vt:i4>5</vt:i4>
      </vt:variant>
      <vt:variant>
        <vt:lpwstr>http://www.fznh.ukim.edu.mk/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Кристина КИ. Илиоска</cp:lastModifiedBy>
  <cp:revision>3</cp:revision>
  <cp:lastPrinted>2025-08-29T10:50:00Z</cp:lastPrinted>
  <dcterms:created xsi:type="dcterms:W3CDTF">2026-10-19T11:30:00Z</dcterms:created>
  <dcterms:modified xsi:type="dcterms:W3CDTF">2026-10-19T13:08:00Z</dcterms:modified>
</cp:coreProperties>
</file>