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0C0" w:rsidRPr="00C34ED8" w:rsidRDefault="0012626D" w:rsidP="00C34ED8">
      <w:pPr>
        <w:pStyle w:val="Heading1"/>
      </w:pPr>
      <w:sdt>
        <w:sdtPr>
          <w:id w:val="-790124330"/>
          <w:placeholder>
            <w:docPart w:val="5132CB8051A3444D9F4D4642B4E283B9"/>
          </w:placeholder>
        </w:sdtPr>
        <w:sdtEndPr/>
        <w:sdtContent>
          <w:r w:rsidR="006B67F1" w:rsidRPr="007A4FDA">
            <w:t>Title</w:t>
          </w:r>
        </w:sdtContent>
      </w:sdt>
    </w:p>
    <w:sdt>
      <w:sdtPr>
        <w:id w:val="1251475672"/>
        <w:placeholder>
          <w:docPart w:val="16F8E8D6274B4F1E9BD0809B50F541B5"/>
        </w:placeholder>
      </w:sdtPr>
      <w:sdtEndPr/>
      <w:sdtContent>
        <w:bookmarkStart w:id="0" w:name="_Toc402110565" w:displacedByCustomXml="prev"/>
        <w:p w:rsidR="006B67F1" w:rsidRPr="00CC3714" w:rsidRDefault="006B67F1" w:rsidP="00CC3714">
          <w:pPr>
            <w:pStyle w:val="Heading2"/>
          </w:pPr>
          <w:r w:rsidRPr="00CC3714">
            <w:t>Author</w:t>
          </w:r>
          <w:r w:rsidRPr="00FE3976">
            <w:rPr>
              <w:vertAlign w:val="superscript"/>
            </w:rPr>
            <w:t>1</w:t>
          </w:r>
          <w:r w:rsidRPr="00CC3714">
            <w:t>*, Author</w:t>
          </w:r>
          <w:r w:rsidRPr="00FE3976">
            <w:rPr>
              <w:vertAlign w:val="superscript"/>
            </w:rPr>
            <w:t>1</w:t>
          </w:r>
          <w:r w:rsidRPr="00CC3714">
            <w:t>, Author</w:t>
          </w:r>
          <w:r w:rsidRPr="00FE3976">
            <w:rPr>
              <w:vertAlign w:val="superscript"/>
            </w:rPr>
            <w:t>2</w:t>
          </w:r>
          <w:r w:rsidRPr="00CC3714">
            <w:t>, Author</w:t>
          </w:r>
          <w:bookmarkEnd w:id="0"/>
          <w:r w:rsidRPr="00FE3976">
            <w:rPr>
              <w:vertAlign w:val="superscript"/>
            </w:rPr>
            <w:t>3</w:t>
          </w:r>
          <w:r w:rsidRPr="00CC3714">
            <w:t>, A</w:t>
          </w:r>
          <w:bookmarkStart w:id="1" w:name="_GoBack"/>
          <w:bookmarkEnd w:id="1"/>
          <w:r w:rsidRPr="00CC3714">
            <w:t>uthor</w:t>
          </w:r>
          <w:r w:rsidRPr="00FE3976">
            <w:rPr>
              <w:vertAlign w:val="superscript"/>
            </w:rPr>
            <w:t>4</w:t>
          </w:r>
          <w:r w:rsidR="00B60EAB" w:rsidRPr="00CC3714">
            <w:t>, Author</w:t>
          </w:r>
          <w:r w:rsidR="00B60EAB" w:rsidRPr="00FE3976">
            <w:rPr>
              <w:vertAlign w:val="superscript"/>
            </w:rPr>
            <w:t>5</w:t>
          </w:r>
        </w:p>
      </w:sdtContent>
    </w:sdt>
    <w:p w:rsidR="006B67F1" w:rsidRPr="00FE3976" w:rsidRDefault="006B67F1" w:rsidP="00FE3976">
      <w:pPr>
        <w:pStyle w:val="Heading3"/>
      </w:pPr>
    </w:p>
    <w:sdt>
      <w:sdtPr>
        <w:rPr>
          <w:rStyle w:val="Style3"/>
          <w:b/>
        </w:rPr>
        <w:id w:val="-318125069"/>
        <w:placeholder>
          <w:docPart w:val="16F8E8D6274B4F1E9BD0809B50F541B5"/>
        </w:placeholder>
      </w:sdtPr>
      <w:sdtEndPr>
        <w:rPr>
          <w:rStyle w:val="Style3"/>
        </w:rPr>
      </w:sdtEndPr>
      <w:sdtContent>
        <w:p w:rsidR="006B67F1" w:rsidRPr="00DA2AED" w:rsidRDefault="006B67F1" w:rsidP="00DA2AED">
          <w:pPr>
            <w:pStyle w:val="Heading3"/>
            <w:rPr>
              <w:rStyle w:val="Style3"/>
              <w:b/>
            </w:rPr>
          </w:pPr>
          <w:r w:rsidRPr="006662F7">
            <w:rPr>
              <w:rStyle w:val="Style3"/>
              <w:b/>
              <w:vertAlign w:val="superscript"/>
            </w:rPr>
            <w:t>1</w:t>
          </w:r>
          <w:r w:rsidR="00FE3976" w:rsidRPr="00DA2AED">
            <w:rPr>
              <w:rStyle w:val="Style3"/>
              <w:b/>
            </w:rPr>
            <w:t xml:space="preserve"> Faculty</w:t>
          </w:r>
          <w:r w:rsidRPr="00DA2AED">
            <w:rPr>
              <w:rStyle w:val="Style3"/>
              <w:b/>
            </w:rPr>
            <w:t>, University, City, Country</w:t>
          </w:r>
        </w:p>
        <w:p w:rsidR="006B67F1" w:rsidRPr="00DA2AED" w:rsidRDefault="006B67F1" w:rsidP="00DA2AED">
          <w:pPr>
            <w:pStyle w:val="Heading3"/>
            <w:rPr>
              <w:rStyle w:val="Style3"/>
              <w:b/>
            </w:rPr>
          </w:pPr>
          <w:r w:rsidRPr="006662F7">
            <w:rPr>
              <w:rStyle w:val="Style3"/>
              <w:b/>
              <w:vertAlign w:val="superscript"/>
            </w:rPr>
            <w:t>2</w:t>
          </w:r>
          <w:r w:rsidRPr="00DA2AED">
            <w:rPr>
              <w:rStyle w:val="Style3"/>
              <w:b/>
            </w:rPr>
            <w:t xml:space="preserve"> Faculty, University, City, Country</w:t>
          </w:r>
        </w:p>
        <w:p w:rsidR="006B67F1" w:rsidRPr="00DA2AED" w:rsidRDefault="006B67F1" w:rsidP="00CD289C">
          <w:pPr>
            <w:pStyle w:val="Heading3"/>
            <w:rPr>
              <w:rStyle w:val="Style3"/>
              <w:b/>
            </w:rPr>
          </w:pPr>
          <w:r w:rsidRPr="006662F7">
            <w:rPr>
              <w:rStyle w:val="Style3"/>
              <w:b/>
              <w:vertAlign w:val="superscript"/>
            </w:rPr>
            <w:t>3</w:t>
          </w:r>
          <w:r w:rsidRPr="00DA2AED">
            <w:rPr>
              <w:rStyle w:val="Style3"/>
              <w:b/>
            </w:rPr>
            <w:t xml:space="preserve"> Faculty, University, City, Country</w:t>
          </w:r>
        </w:p>
        <w:p w:rsidR="006B67F1" w:rsidRPr="00DA2AED" w:rsidRDefault="006B67F1" w:rsidP="00CD289C">
          <w:pPr>
            <w:pStyle w:val="Heading3"/>
            <w:rPr>
              <w:rStyle w:val="Style3"/>
              <w:b/>
            </w:rPr>
          </w:pPr>
          <w:r w:rsidRPr="006662F7">
            <w:rPr>
              <w:rStyle w:val="Style3"/>
              <w:b/>
              <w:vertAlign w:val="superscript"/>
            </w:rPr>
            <w:t>4</w:t>
          </w:r>
          <w:r w:rsidRPr="00DA2AED">
            <w:rPr>
              <w:rStyle w:val="Style3"/>
              <w:b/>
            </w:rPr>
            <w:t xml:space="preserve"> Faculty, University, City, Country</w:t>
          </w:r>
        </w:p>
        <w:p w:rsidR="00B60EAB" w:rsidRPr="00DA2AED" w:rsidRDefault="00B60EAB" w:rsidP="00CD289C">
          <w:pPr>
            <w:pStyle w:val="Heading3"/>
            <w:rPr>
              <w:rStyle w:val="Style3"/>
              <w:b/>
            </w:rPr>
          </w:pPr>
          <w:r w:rsidRPr="006662F7">
            <w:rPr>
              <w:rStyle w:val="Style3"/>
              <w:b/>
              <w:vertAlign w:val="superscript"/>
            </w:rPr>
            <w:t>5</w:t>
          </w:r>
          <w:r w:rsidRPr="00DA2AED">
            <w:rPr>
              <w:rStyle w:val="Style3"/>
              <w:b/>
            </w:rPr>
            <w:t xml:space="preserve"> Faculty, University, City, Country</w:t>
          </w:r>
        </w:p>
        <w:p w:rsidR="006B67F1" w:rsidRPr="00CD289C" w:rsidRDefault="0012626D" w:rsidP="00CD289C">
          <w:pPr>
            <w:pStyle w:val="Heading3"/>
          </w:pPr>
        </w:p>
      </w:sdtContent>
    </w:sdt>
    <w:sdt>
      <w:sdtPr>
        <w:rPr>
          <w:rStyle w:val="SubtleEmphasis"/>
        </w:rPr>
        <w:id w:val="1279070609"/>
        <w:placeholder>
          <w:docPart w:val="16F8E8D6274B4F1E9BD0809B50F541B5"/>
        </w:placeholder>
      </w:sdtPr>
      <w:sdtEndPr>
        <w:rPr>
          <w:rStyle w:val="SubtleEmphasis"/>
        </w:rPr>
      </w:sdtEndPr>
      <w:sdtContent>
        <w:p w:rsidR="006B67F1" w:rsidRPr="007A4FDA" w:rsidRDefault="006B67F1" w:rsidP="00FE3976">
          <w:pPr>
            <w:ind w:firstLine="2835"/>
            <w:rPr>
              <w:rStyle w:val="SubtleEmphasis"/>
            </w:rPr>
          </w:pPr>
          <w:r w:rsidRPr="007A4FDA">
            <w:rPr>
              <w:rStyle w:val="SubtleEmphasis"/>
            </w:rPr>
            <w:t>* Corresponding author:email</w:t>
          </w:r>
        </w:p>
      </w:sdtContent>
    </w:sdt>
    <w:p w:rsidR="000A0BF7" w:rsidRDefault="0035652F" w:rsidP="007A4FDA">
      <w:pPr>
        <w:pStyle w:val="Subtitle"/>
        <w:rPr>
          <w:lang w:val="en-US"/>
        </w:rPr>
      </w:pPr>
      <w:r w:rsidRPr="002C3AA5">
        <w:t>Abstract</w:t>
      </w:r>
      <w:r w:rsidR="00CD289C" w:rsidRPr="002C3AA5">
        <w:rPr>
          <w:lang w:val="en-US"/>
        </w:rPr>
        <w:t xml:space="preserve"> </w:t>
      </w:r>
    </w:p>
    <w:bookmarkStart w:id="2" w:name="Text1"/>
    <w:p w:rsidR="00BC6603" w:rsidRPr="00BC6603" w:rsidRDefault="00BC6603" w:rsidP="00BC6603">
      <w:pPr>
        <w:rPr>
          <w:lang w:val="en-US"/>
        </w:rPr>
      </w:pPr>
      <w:r>
        <w:rPr>
          <w:highlight w:val="lightGray"/>
          <w:lang w:val="en-US"/>
        </w:rPr>
        <w:fldChar w:fldCharType="begin">
          <w:ffData>
            <w:name w:val="Text1"/>
            <w:enabled/>
            <w:calcOnExit w:val="0"/>
            <w:textInput>
              <w:maxLength w:val="1472"/>
            </w:textInput>
          </w:ffData>
        </w:fldChar>
      </w:r>
      <w:r>
        <w:rPr>
          <w:highlight w:val="lightGray"/>
          <w:lang w:val="en-US"/>
        </w:rPr>
        <w:instrText xml:space="preserve"> FORMTEXT </w:instrText>
      </w:r>
      <w:r>
        <w:rPr>
          <w:highlight w:val="lightGray"/>
          <w:lang w:val="en-US"/>
        </w:rPr>
      </w:r>
      <w:r>
        <w:rPr>
          <w:highlight w:val="lightGray"/>
          <w:lang w:val="en-US"/>
        </w:rPr>
        <w:fldChar w:fldCharType="separate"/>
      </w:r>
      <w:r>
        <w:rPr>
          <w:noProof/>
          <w:highlight w:val="lightGray"/>
          <w:lang w:val="en-US"/>
        </w:rPr>
        <w:t> </w:t>
      </w:r>
      <w:r>
        <w:rPr>
          <w:noProof/>
          <w:highlight w:val="lightGray"/>
          <w:lang w:val="en-US"/>
        </w:rPr>
        <w:t> </w:t>
      </w:r>
      <w:r>
        <w:rPr>
          <w:noProof/>
          <w:highlight w:val="lightGray"/>
          <w:lang w:val="en-US"/>
        </w:rPr>
        <w:t> </w:t>
      </w:r>
      <w:r>
        <w:rPr>
          <w:noProof/>
          <w:highlight w:val="lightGray"/>
          <w:lang w:val="en-US"/>
        </w:rPr>
        <w:t> </w:t>
      </w:r>
      <w:r>
        <w:rPr>
          <w:noProof/>
          <w:highlight w:val="lightGray"/>
          <w:lang w:val="en-US"/>
        </w:rPr>
        <w:t> </w:t>
      </w:r>
      <w:r>
        <w:rPr>
          <w:highlight w:val="lightGray"/>
          <w:lang w:val="en-US"/>
        </w:rPr>
        <w:fldChar w:fldCharType="end"/>
      </w:r>
      <w:bookmarkEnd w:id="2"/>
    </w:p>
    <w:sdt>
      <w:sdtPr>
        <w:rPr>
          <w:b/>
        </w:rPr>
        <w:id w:val="197971263"/>
        <w:placeholder>
          <w:docPart w:val="16F8E8D6274B4F1E9BD0809B50F541B5"/>
        </w:placeholder>
      </w:sdtPr>
      <w:sdtEndPr>
        <w:rPr>
          <w:b w:val="0"/>
        </w:rPr>
      </w:sdtEndPr>
      <w:sdtContent>
        <w:p w:rsidR="009F21B5" w:rsidRPr="00FE3976" w:rsidRDefault="009F21B5" w:rsidP="007A4FDA">
          <w:pPr>
            <w:rPr>
              <w:b/>
            </w:rPr>
          </w:pPr>
          <w:r w:rsidRPr="00FE3976">
            <w:rPr>
              <w:b/>
            </w:rPr>
            <w:t xml:space="preserve">Key words: </w:t>
          </w:r>
        </w:p>
        <w:p w:rsidR="00480227" w:rsidRPr="007A4FDA" w:rsidRDefault="0012626D" w:rsidP="007A4FDA"/>
      </w:sdtContent>
    </w:sdt>
    <w:sectPr w:rsidR="00480227" w:rsidRPr="007A4FDA" w:rsidSect="00FE3976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626D" w:rsidRPr="007A4FDA" w:rsidRDefault="0012626D" w:rsidP="007A4FDA">
      <w:r>
        <w:separator/>
      </w:r>
    </w:p>
  </w:endnote>
  <w:endnote w:type="continuationSeparator" w:id="0">
    <w:p w:rsidR="0012626D" w:rsidRPr="007A4FDA" w:rsidRDefault="0012626D" w:rsidP="007A4F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626D" w:rsidRPr="007A4FDA" w:rsidRDefault="0012626D" w:rsidP="007A4FDA">
      <w:r>
        <w:separator/>
      </w:r>
    </w:p>
  </w:footnote>
  <w:footnote w:type="continuationSeparator" w:id="0">
    <w:p w:rsidR="0012626D" w:rsidRPr="007A4FDA" w:rsidRDefault="0012626D" w:rsidP="007A4F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C96A66"/>
    <w:multiLevelType w:val="hybridMultilevel"/>
    <w:tmpl w:val="3246F192"/>
    <w:lvl w:ilvl="0" w:tplc="042F000F">
      <w:start w:val="1"/>
      <w:numFmt w:val="decimal"/>
      <w:lvlText w:val="%1."/>
      <w:lvlJc w:val="left"/>
      <w:pPr>
        <w:ind w:left="1287" w:hanging="360"/>
      </w:pPr>
    </w:lvl>
    <w:lvl w:ilvl="1" w:tplc="042F0019" w:tentative="1">
      <w:start w:val="1"/>
      <w:numFmt w:val="lowerLetter"/>
      <w:lvlText w:val="%2."/>
      <w:lvlJc w:val="left"/>
      <w:pPr>
        <w:ind w:left="2007" w:hanging="360"/>
      </w:pPr>
    </w:lvl>
    <w:lvl w:ilvl="2" w:tplc="042F001B" w:tentative="1">
      <w:start w:val="1"/>
      <w:numFmt w:val="lowerRoman"/>
      <w:lvlText w:val="%3."/>
      <w:lvlJc w:val="right"/>
      <w:pPr>
        <w:ind w:left="2727" w:hanging="180"/>
      </w:pPr>
    </w:lvl>
    <w:lvl w:ilvl="3" w:tplc="042F000F" w:tentative="1">
      <w:start w:val="1"/>
      <w:numFmt w:val="decimal"/>
      <w:lvlText w:val="%4."/>
      <w:lvlJc w:val="left"/>
      <w:pPr>
        <w:ind w:left="3447" w:hanging="360"/>
      </w:pPr>
    </w:lvl>
    <w:lvl w:ilvl="4" w:tplc="042F0019" w:tentative="1">
      <w:start w:val="1"/>
      <w:numFmt w:val="lowerLetter"/>
      <w:lvlText w:val="%5."/>
      <w:lvlJc w:val="left"/>
      <w:pPr>
        <w:ind w:left="4167" w:hanging="360"/>
      </w:pPr>
    </w:lvl>
    <w:lvl w:ilvl="5" w:tplc="042F001B" w:tentative="1">
      <w:start w:val="1"/>
      <w:numFmt w:val="lowerRoman"/>
      <w:lvlText w:val="%6."/>
      <w:lvlJc w:val="right"/>
      <w:pPr>
        <w:ind w:left="4887" w:hanging="180"/>
      </w:pPr>
    </w:lvl>
    <w:lvl w:ilvl="6" w:tplc="042F000F" w:tentative="1">
      <w:start w:val="1"/>
      <w:numFmt w:val="decimal"/>
      <w:lvlText w:val="%7."/>
      <w:lvlJc w:val="left"/>
      <w:pPr>
        <w:ind w:left="5607" w:hanging="360"/>
      </w:pPr>
    </w:lvl>
    <w:lvl w:ilvl="7" w:tplc="042F0019" w:tentative="1">
      <w:start w:val="1"/>
      <w:numFmt w:val="lowerLetter"/>
      <w:lvlText w:val="%8."/>
      <w:lvlJc w:val="left"/>
      <w:pPr>
        <w:ind w:left="6327" w:hanging="360"/>
      </w:pPr>
    </w:lvl>
    <w:lvl w:ilvl="8" w:tplc="042F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ocumentProtection w:edit="forms" w:formatting="1" w:enforcement="1" w:cryptProviderType="rsaFull" w:cryptAlgorithmClass="hash" w:cryptAlgorithmType="typeAny" w:cryptAlgorithmSid="4" w:cryptSpinCount="50000" w:hash="qM0Vwe/8CpyqOmcD0ZyzkYRsCj8=" w:salt="1leRmZ8o8h6NLAoKLZoAeQ=="/>
  <w:autoFormatOverride/>
  <w:styleLockTheme/>
  <w:styleLockQFSet/>
  <w:defaultTabStop w:val="720"/>
  <w:doNotShadeFormData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404"/>
    <w:rsid w:val="00036F46"/>
    <w:rsid w:val="000A0BF7"/>
    <w:rsid w:val="000E4404"/>
    <w:rsid w:val="000F34AC"/>
    <w:rsid w:val="001220C0"/>
    <w:rsid w:val="0012626D"/>
    <w:rsid w:val="00170759"/>
    <w:rsid w:val="001D4347"/>
    <w:rsid w:val="001E2159"/>
    <w:rsid w:val="00222946"/>
    <w:rsid w:val="002547E5"/>
    <w:rsid w:val="002846EF"/>
    <w:rsid w:val="00293E76"/>
    <w:rsid w:val="002C0BB2"/>
    <w:rsid w:val="002C3AA5"/>
    <w:rsid w:val="0035652F"/>
    <w:rsid w:val="00391E87"/>
    <w:rsid w:val="00396B40"/>
    <w:rsid w:val="003B5F79"/>
    <w:rsid w:val="00411D59"/>
    <w:rsid w:val="00480227"/>
    <w:rsid w:val="004A7988"/>
    <w:rsid w:val="005532CC"/>
    <w:rsid w:val="00573FE8"/>
    <w:rsid w:val="0059785C"/>
    <w:rsid w:val="005E7C86"/>
    <w:rsid w:val="005F20CC"/>
    <w:rsid w:val="006314BE"/>
    <w:rsid w:val="006662F7"/>
    <w:rsid w:val="00680143"/>
    <w:rsid w:val="006855F1"/>
    <w:rsid w:val="00695E66"/>
    <w:rsid w:val="006968AE"/>
    <w:rsid w:val="006A3E1D"/>
    <w:rsid w:val="006B0FDE"/>
    <w:rsid w:val="006B67F1"/>
    <w:rsid w:val="007A4FDA"/>
    <w:rsid w:val="00834A7A"/>
    <w:rsid w:val="00844E51"/>
    <w:rsid w:val="00894AAB"/>
    <w:rsid w:val="008B20CD"/>
    <w:rsid w:val="008B733B"/>
    <w:rsid w:val="008C4513"/>
    <w:rsid w:val="009676B0"/>
    <w:rsid w:val="00970850"/>
    <w:rsid w:val="00982142"/>
    <w:rsid w:val="009B23A6"/>
    <w:rsid w:val="009F21B5"/>
    <w:rsid w:val="009F7378"/>
    <w:rsid w:val="00A06D07"/>
    <w:rsid w:val="00A27E2F"/>
    <w:rsid w:val="00A53421"/>
    <w:rsid w:val="00AB3B7C"/>
    <w:rsid w:val="00AC49D2"/>
    <w:rsid w:val="00B367A5"/>
    <w:rsid w:val="00B417B5"/>
    <w:rsid w:val="00B55902"/>
    <w:rsid w:val="00B60EAB"/>
    <w:rsid w:val="00BA1BE2"/>
    <w:rsid w:val="00BC2779"/>
    <w:rsid w:val="00BC6603"/>
    <w:rsid w:val="00BE15FA"/>
    <w:rsid w:val="00C34ED8"/>
    <w:rsid w:val="00CC3714"/>
    <w:rsid w:val="00CD289C"/>
    <w:rsid w:val="00D3530F"/>
    <w:rsid w:val="00D86B53"/>
    <w:rsid w:val="00DA2AED"/>
    <w:rsid w:val="00DA48D6"/>
    <w:rsid w:val="00DD636F"/>
    <w:rsid w:val="00E11027"/>
    <w:rsid w:val="00E2412F"/>
    <w:rsid w:val="00E36AB0"/>
    <w:rsid w:val="00E5330B"/>
    <w:rsid w:val="00EF3F31"/>
    <w:rsid w:val="00F06C87"/>
    <w:rsid w:val="00F2624F"/>
    <w:rsid w:val="00F60D84"/>
    <w:rsid w:val="00F64B8E"/>
    <w:rsid w:val="00F97DFD"/>
    <w:rsid w:val="00FE33EB"/>
    <w:rsid w:val="00FE39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CA8B9B0-60C0-43E1-8609-F51B261EC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7DFD"/>
    <w:pPr>
      <w:spacing w:after="120" w:line="240" w:lineRule="auto"/>
      <w:ind w:firstLine="567"/>
      <w:jc w:val="both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B67F1"/>
    <w:pPr>
      <w:keepNext/>
      <w:keepLines/>
      <w:spacing w:before="360" w:after="480"/>
      <w:jc w:val="center"/>
      <w:outlineLvl w:val="0"/>
    </w:pPr>
    <w:rPr>
      <w:rFonts w:eastAsiaTheme="majorEastAsia" w:cstheme="majorBidi"/>
      <w:b/>
      <w:bCs/>
      <w:caps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CC3714"/>
    <w:pPr>
      <w:keepNext/>
      <w:keepLines/>
      <w:spacing w:before="240" w:after="240"/>
      <w:jc w:val="center"/>
      <w:outlineLvl w:val="1"/>
    </w:pPr>
    <w:rPr>
      <w:rFonts w:eastAsiaTheme="majorEastAsia" w:cstheme="majorBidi"/>
      <w:b/>
      <w:bCs/>
      <w:sz w:val="28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47E5"/>
    <w:pPr>
      <w:keepNext/>
      <w:keepLines/>
      <w:spacing w:after="0"/>
      <w:ind w:firstLine="0"/>
      <w:jc w:val="center"/>
      <w:outlineLvl w:val="2"/>
    </w:pPr>
    <w:rPr>
      <w:rFonts w:eastAsiaTheme="majorEastAsia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67F1"/>
    <w:rPr>
      <w:rFonts w:ascii="Times New Roman" w:eastAsiaTheme="majorEastAsia" w:hAnsi="Times New Roman" w:cstheme="majorBidi"/>
      <w:b/>
      <w:bCs/>
      <w:cap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CC3714"/>
    <w:rPr>
      <w:rFonts w:ascii="Times New Roman" w:eastAsiaTheme="majorEastAsia" w:hAnsi="Times New Roman" w:cstheme="majorBidi"/>
      <w:b/>
      <w:bCs/>
      <w:sz w:val="28"/>
      <w:szCs w:val="26"/>
      <w:lang w:val="en-US"/>
    </w:rPr>
  </w:style>
  <w:style w:type="character" w:styleId="Strong">
    <w:name w:val="Strong"/>
    <w:basedOn w:val="DefaultParagraphFont"/>
    <w:uiPriority w:val="22"/>
    <w:qFormat/>
    <w:rsid w:val="006968AE"/>
    <w:rPr>
      <w:b/>
      <w:bCs/>
    </w:rPr>
  </w:style>
  <w:style w:type="character" w:styleId="BookTitle">
    <w:name w:val="Book Title"/>
    <w:basedOn w:val="DefaultParagraphFont"/>
    <w:uiPriority w:val="33"/>
    <w:qFormat/>
    <w:rsid w:val="006968AE"/>
    <w:rPr>
      <w:smallCaps/>
      <w:spacing w:val="5"/>
    </w:rPr>
  </w:style>
  <w:style w:type="paragraph" w:styleId="Header">
    <w:name w:val="header"/>
    <w:basedOn w:val="Normal"/>
    <w:link w:val="HeaderChar"/>
    <w:uiPriority w:val="99"/>
    <w:unhideWhenUsed/>
    <w:rsid w:val="0035652F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5652F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35652F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5652F"/>
    <w:rPr>
      <w:rFonts w:ascii="Times New Roman" w:hAnsi="Times New Roman"/>
    </w:rPr>
  </w:style>
  <w:style w:type="paragraph" w:styleId="NormalWeb">
    <w:name w:val="Normal (Web)"/>
    <w:basedOn w:val="Normal"/>
    <w:uiPriority w:val="99"/>
    <w:rsid w:val="0035652F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val="en-US" w:eastAsia="de-DE"/>
    </w:rPr>
  </w:style>
  <w:style w:type="character" w:styleId="SubtleEmphasis">
    <w:name w:val="Subtle Emphasis"/>
    <w:basedOn w:val="DefaultParagraphFont"/>
    <w:uiPriority w:val="19"/>
    <w:qFormat/>
    <w:rsid w:val="001E2159"/>
    <w:rPr>
      <w:rFonts w:ascii="Times New Roman" w:hAnsi="Times New Roman"/>
      <w:b/>
      <w:i w:val="0"/>
      <w:iCs/>
      <w:color w:val="auto"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4347"/>
    <w:pPr>
      <w:numPr>
        <w:ilvl w:val="1"/>
      </w:numPr>
      <w:spacing w:before="480" w:after="240"/>
      <w:ind w:firstLine="567"/>
      <w:jc w:val="left"/>
    </w:pPr>
    <w:rPr>
      <w:rFonts w:eastAsiaTheme="majorEastAsia" w:cstheme="majorBidi"/>
      <w:b/>
      <w:iCs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D4347"/>
    <w:rPr>
      <w:rFonts w:ascii="Times New Roman" w:eastAsiaTheme="majorEastAsia" w:hAnsi="Times New Roman" w:cstheme="majorBidi"/>
      <w:b/>
      <w:iCs/>
      <w:spacing w:val="15"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E2159"/>
    <w:pPr>
      <w:spacing w:before="480" w:after="0"/>
      <w:jc w:val="left"/>
      <w:outlineLvl w:val="9"/>
    </w:pPr>
    <w:rPr>
      <w:rFonts w:asciiTheme="majorHAnsi" w:hAnsiTheme="majorHAnsi"/>
      <w:caps w:val="0"/>
      <w:color w:val="365F91" w:themeColor="accent1" w:themeShade="BF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1E2159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1E2159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1E215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2159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159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DA48D6"/>
    <w:pPr>
      <w:spacing w:after="200"/>
      <w:ind w:firstLine="0"/>
    </w:pPr>
    <w:rPr>
      <w:b/>
      <w:bCs/>
      <w:sz w:val="20"/>
      <w:szCs w:val="18"/>
    </w:rPr>
  </w:style>
  <w:style w:type="table" w:styleId="TableGrid">
    <w:name w:val="Table Grid"/>
    <w:basedOn w:val="TableNormal"/>
    <w:uiPriority w:val="59"/>
    <w:locked/>
    <w:rsid w:val="00DA48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A48D6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2547E5"/>
    <w:rPr>
      <w:rFonts w:ascii="Times New Roman" w:eastAsiaTheme="majorEastAsia" w:hAnsi="Times New Roman" w:cstheme="majorBidi"/>
      <w:b/>
      <w:bCs/>
    </w:rPr>
  </w:style>
  <w:style w:type="paragraph" w:styleId="BodyText3">
    <w:name w:val="Body Text 3"/>
    <w:basedOn w:val="Normal"/>
    <w:link w:val="BodyText3Char"/>
    <w:rsid w:val="000A0BF7"/>
    <w:pPr>
      <w:ind w:firstLine="0"/>
      <w:jc w:val="left"/>
    </w:pPr>
    <w:rPr>
      <w:rFonts w:eastAsia="Calibri" w:cs="Times New Roman"/>
      <w:sz w:val="16"/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rsid w:val="000A0BF7"/>
    <w:rPr>
      <w:rFonts w:ascii="Times New Roman" w:eastAsia="Calibri" w:hAnsi="Times New Roman" w:cs="Times New Roman"/>
      <w:sz w:val="16"/>
      <w:szCs w:val="16"/>
      <w:lang w:val="en-US"/>
    </w:rPr>
  </w:style>
  <w:style w:type="character" w:styleId="PlaceholderText">
    <w:name w:val="Placeholder Text"/>
    <w:basedOn w:val="DefaultParagraphFont"/>
    <w:uiPriority w:val="99"/>
    <w:semiHidden/>
    <w:rsid w:val="006B67F1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C34ED8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34ED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tyle1">
    <w:name w:val="Style1"/>
    <w:basedOn w:val="Heading3Char"/>
    <w:uiPriority w:val="1"/>
    <w:rsid w:val="00DA2AED"/>
    <w:rPr>
      <w:rFonts w:ascii="Times New Roman" w:eastAsiaTheme="majorEastAsia" w:hAnsi="Times New Roman" w:cstheme="majorBidi"/>
      <w:b/>
      <w:bCs/>
      <w:sz w:val="22"/>
    </w:rPr>
  </w:style>
  <w:style w:type="character" w:customStyle="1" w:styleId="Style2">
    <w:name w:val="Style2"/>
    <w:basedOn w:val="DefaultParagraphFont"/>
    <w:uiPriority w:val="1"/>
    <w:rsid w:val="00DA2AED"/>
    <w:rPr>
      <w:b/>
    </w:rPr>
  </w:style>
  <w:style w:type="character" w:customStyle="1" w:styleId="Style3">
    <w:name w:val="Style3"/>
    <w:basedOn w:val="DefaultParagraphFont"/>
    <w:uiPriority w:val="1"/>
    <w:rsid w:val="00DA2AED"/>
    <w:rPr>
      <w:rFonts w:ascii="Times New Roman" w:hAnsi="Times New Roman"/>
      <w:b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52;&#1072;&#1088;&#1080;&#1085;&#1072;\Documents\Koco\FASF%20Abstract_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132CB8051A3444D9F4D4642B4E283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0DABBF-26B1-4528-B25E-769A8B8EC6F1}"/>
      </w:docPartPr>
      <w:docPartBody>
        <w:p w:rsidR="00005275" w:rsidRDefault="00B36B03">
          <w:pPr>
            <w:pStyle w:val="5132CB8051A3444D9F4D4642B4E283B9"/>
          </w:pPr>
          <w:r w:rsidRPr="002A238B">
            <w:rPr>
              <w:rStyle w:val="PlaceholderText"/>
            </w:rPr>
            <w:t>Click here to enter text.</w:t>
          </w:r>
        </w:p>
      </w:docPartBody>
    </w:docPart>
    <w:docPart>
      <w:docPartPr>
        <w:name w:val="16F8E8D6274B4F1E9BD0809B50F541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5F8484-46D8-4CBE-AD13-CBCDCCED4D46}"/>
      </w:docPartPr>
      <w:docPartBody>
        <w:p w:rsidR="00005275" w:rsidRDefault="00B36B03">
          <w:pPr>
            <w:pStyle w:val="16F8E8D6274B4F1E9BD0809B50F541B5"/>
          </w:pPr>
          <w:r w:rsidRPr="002A238B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B36B03"/>
    <w:rsid w:val="00005275"/>
    <w:rsid w:val="006A7555"/>
    <w:rsid w:val="00B36B03"/>
    <w:rsid w:val="00B83DCC"/>
    <w:rsid w:val="00E2476C"/>
    <w:rsid w:val="00E96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mk-MK" w:eastAsia="mk-M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47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2476C"/>
    <w:rPr>
      <w:color w:val="808080"/>
    </w:rPr>
  </w:style>
  <w:style w:type="paragraph" w:customStyle="1" w:styleId="5132CB8051A3444D9F4D4642B4E283B9">
    <w:name w:val="5132CB8051A3444D9F4D4642B4E283B9"/>
    <w:rsid w:val="00E2476C"/>
  </w:style>
  <w:style w:type="paragraph" w:customStyle="1" w:styleId="16F8E8D6274B4F1E9BD0809B50F541B5">
    <w:name w:val="16F8E8D6274B4F1E9BD0809B50F541B5"/>
    <w:rsid w:val="00E2476C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78FB04-709B-4736-966F-A9D00A2BF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FASF Abstract_Template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MT</Company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Kocho Porchu</cp:lastModifiedBy>
  <cp:revision>2</cp:revision>
  <dcterms:created xsi:type="dcterms:W3CDTF">2015-01-26T07:59:00Z</dcterms:created>
  <dcterms:modified xsi:type="dcterms:W3CDTF">2015-01-26T07:59:00Z</dcterms:modified>
</cp:coreProperties>
</file>